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1D61B" w14:textId="7774E1E7" w:rsidR="00993E61" w:rsidRDefault="00D40EC5" w:rsidP="00D40EC5">
      <w:pPr>
        <w:spacing w:line="288" w:lineRule="auto"/>
        <w:rPr>
          <w:rFonts w:ascii="Century Gothic" w:hAnsi="Century Gothic"/>
          <w:color w:val="0D4080"/>
          <w:sz w:val="56"/>
        </w:rPr>
      </w:pPr>
      <w:r>
        <w:rPr>
          <w:rFonts w:ascii="Century Gothic" w:hAnsi="Century Gothic"/>
          <w:color w:val="0D4080"/>
          <w:sz w:val="56"/>
        </w:rPr>
        <w:t>Mitől fut a futóbab?</w:t>
      </w:r>
      <w:r w:rsidRPr="00E1505A">
        <w:rPr>
          <w:rFonts w:ascii="Century Gothic" w:hAnsi="Century Gothic"/>
          <w:color w:val="0D4080"/>
          <w:sz w:val="56"/>
        </w:rPr>
        <w:t xml:space="preserve"> projektterv</w:t>
      </w:r>
    </w:p>
    <w:p w14:paraId="34CD81D6" w14:textId="77777777" w:rsidR="00D40EC5" w:rsidRPr="004F0FF6" w:rsidRDefault="00D40EC5" w:rsidP="00D40EC5">
      <w:pPr>
        <w:spacing w:line="288" w:lineRule="auto"/>
        <w:rPr>
          <w:rFonts w:ascii="Calibri" w:hAnsi="Calibri"/>
          <w:b/>
          <w:bCs/>
          <w:sz w:val="20"/>
          <w:szCs w:val="20"/>
          <w:lang w:val="hu-HU"/>
        </w:rPr>
      </w:pPr>
    </w:p>
    <w:tbl>
      <w:tblPr>
        <w:tblW w:w="10491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0491"/>
      </w:tblGrid>
      <w:tr w:rsidR="00F43E6B" w:rsidRPr="00D40EC5" w14:paraId="5E0AB2F9" w14:textId="77777777" w:rsidTr="00694C0B">
        <w:tc>
          <w:tcPr>
            <w:tcW w:w="10491" w:type="dxa"/>
            <w:shd w:val="clear" w:color="auto" w:fill="FFFFFF" w:themeFill="background1"/>
          </w:tcPr>
          <w:p w14:paraId="51E1C9E2" w14:textId="669B68DD" w:rsidR="00F43E6B" w:rsidRPr="00D40EC5" w:rsidRDefault="00D40EC5" w:rsidP="00694C0B">
            <w:pPr>
              <w:spacing w:before="120" w:after="120" w:line="288" w:lineRule="auto"/>
              <w:rPr>
                <w:rFonts w:ascii="Century Gothic" w:eastAsia="Calibri" w:hAnsi="Century Gothic" w:cs="Calibri"/>
                <w:b/>
                <w:color w:val="000000"/>
                <w:lang w:val="hu-HU" w:eastAsia="hu-HU"/>
              </w:rPr>
            </w:pPr>
            <w:r w:rsidRPr="00D40EC5">
              <w:rPr>
                <w:rFonts w:ascii="Century Gothic" w:eastAsia="Calibri" w:hAnsi="Century Gothic" w:cs="Calibri"/>
                <w:b/>
                <w:color w:val="000000"/>
                <w:lang w:val="hu-HU" w:eastAsia="hu-HU"/>
              </w:rPr>
              <w:t>Készítette</w:t>
            </w:r>
          </w:p>
        </w:tc>
      </w:tr>
      <w:tr w:rsidR="00F43E6B" w:rsidRPr="00694C0B" w14:paraId="7BFACFA3" w14:textId="77777777" w:rsidTr="00694C0B">
        <w:tc>
          <w:tcPr>
            <w:tcW w:w="10491" w:type="dxa"/>
            <w:shd w:val="clear" w:color="auto" w:fill="FFFFFF" w:themeFill="background1"/>
          </w:tcPr>
          <w:p w14:paraId="5B80EC6C" w14:textId="01096467" w:rsidR="00F43E6B" w:rsidRPr="00694C0B" w:rsidRDefault="00D40EC5" w:rsidP="00694C0B">
            <w:pPr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694C0B">
              <w:rPr>
                <w:rFonts w:ascii="Century Gothic" w:eastAsia="Calibri" w:hAnsi="Century Gothic" w:cs="Calibri"/>
                <w:color w:val="000000"/>
                <w:sz w:val="22"/>
                <w:szCs w:val="22"/>
                <w:lang w:val="hu-HU" w:eastAsia="hu-HU"/>
              </w:rPr>
              <w:t>Dienes Dóra, Fodor Alice és Susán Katalin</w:t>
            </w:r>
          </w:p>
        </w:tc>
      </w:tr>
      <w:tr w:rsidR="00F43E6B" w:rsidRPr="00694C0B" w14:paraId="762DA272" w14:textId="77777777" w:rsidTr="00694C0B">
        <w:tc>
          <w:tcPr>
            <w:tcW w:w="10491" w:type="dxa"/>
            <w:shd w:val="clear" w:color="auto" w:fill="FFFFFF" w:themeFill="background1"/>
          </w:tcPr>
          <w:p w14:paraId="5FFC8956" w14:textId="77777777" w:rsidR="00F43E6B" w:rsidRPr="00694C0B" w:rsidRDefault="00D9242F" w:rsidP="00694C0B">
            <w:pPr>
              <w:spacing w:before="120" w:after="120" w:line="288" w:lineRule="auto"/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</w:pPr>
            <w:r w:rsidRPr="00694C0B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Összefoglalás</w:t>
            </w:r>
          </w:p>
        </w:tc>
      </w:tr>
      <w:tr w:rsidR="00F43E6B" w:rsidRPr="00694C0B" w14:paraId="41279DA1" w14:textId="77777777" w:rsidTr="00694C0B">
        <w:tc>
          <w:tcPr>
            <w:tcW w:w="10491" w:type="dxa"/>
            <w:shd w:val="clear" w:color="auto" w:fill="FFFFFF" w:themeFill="background1"/>
          </w:tcPr>
          <w:p w14:paraId="4FBDF96E" w14:textId="77777777" w:rsidR="004B4E17" w:rsidRPr="00694C0B" w:rsidRDefault="00D9242F" w:rsidP="00694C0B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694C0B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Indul a verseny! Vajon melyik csoport babja nő a legmagasabbra? </w:t>
            </w:r>
          </w:p>
          <w:p w14:paraId="4616E147" w14:textId="77777777" w:rsidR="005E35C6" w:rsidRPr="00694C0B" w:rsidRDefault="005E35C6" w:rsidP="00694C0B">
            <w:pPr>
              <w:pStyle w:val="NormlWeb"/>
              <w:spacing w:before="120" w:beforeAutospacing="0" w:after="120" w:afterAutospacing="0" w:line="288" w:lineRule="auto"/>
              <w:jc w:val="both"/>
              <w:rPr>
                <w:rFonts w:ascii="Century Gothic" w:hAnsi="Century Gothic" w:cs="Calibri"/>
                <w:sz w:val="22"/>
                <w:szCs w:val="22"/>
              </w:rPr>
            </w:pPr>
            <w:r w:rsidRPr="00694C0B">
              <w:rPr>
                <w:rFonts w:ascii="Century Gothic" w:hAnsi="Century Gothic" w:cs="Calibri"/>
                <w:sz w:val="22"/>
                <w:szCs w:val="22"/>
              </w:rPr>
              <w:t>9 csoport számára tervezett növénytani kísérlet. A csoportokat akár osztályon belül, akár évfolyamon belül is feloszthatjuk.</w:t>
            </w:r>
          </w:p>
          <w:p w14:paraId="76CD4558" w14:textId="77777777" w:rsidR="005E35C6" w:rsidRPr="00694C0B" w:rsidRDefault="005E35C6" w:rsidP="00694C0B">
            <w:pPr>
              <w:pStyle w:val="NormlWeb"/>
              <w:spacing w:before="120" w:beforeAutospacing="0" w:after="120" w:afterAutospacing="0" w:line="288" w:lineRule="auto"/>
              <w:jc w:val="both"/>
              <w:rPr>
                <w:rFonts w:ascii="Century Gothic" w:hAnsi="Century Gothic" w:cs="Calibri"/>
                <w:sz w:val="22"/>
                <w:szCs w:val="22"/>
              </w:rPr>
            </w:pPr>
            <w:r w:rsidRPr="00694C0B">
              <w:rPr>
                <w:rFonts w:ascii="Century Gothic" w:hAnsi="Century Gothic" w:cs="Calibri"/>
                <w:sz w:val="22"/>
                <w:szCs w:val="22"/>
              </w:rPr>
              <w:t>A különböző csoportok a bab növekedésének különböző életfeltételeit vizsgálják (táptalaj, víz, fény, hőmérséklet, oxigén), illetve a bab viselkedését különböző élethelyzetekben (ferdeség, zene, fény iránya, támasztékkeresés).</w:t>
            </w:r>
          </w:p>
          <w:p w14:paraId="23745683" w14:textId="55794FA2" w:rsidR="00F43E6B" w:rsidRPr="00694C0B" w:rsidRDefault="005E35C6" w:rsidP="00694C0B">
            <w:pPr>
              <w:pStyle w:val="NormlWeb"/>
              <w:spacing w:before="120" w:beforeAutospacing="0" w:after="120" w:afterAutospacing="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694C0B">
              <w:rPr>
                <w:rFonts w:ascii="Century Gothic" w:hAnsi="Century Gothic" w:cs="Calibri"/>
                <w:color w:val="000000"/>
                <w:sz w:val="22"/>
                <w:szCs w:val="22"/>
              </w:rPr>
              <w:t>A kísérlet célja, hogy megállapítsák, melyek a legkedvezőbb feltételek a bab csíráztatáshoz</w:t>
            </w:r>
            <w:r w:rsidR="00D40EC5" w:rsidRPr="00694C0B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. </w:t>
            </w:r>
            <w:r w:rsidR="00D9242F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A tanulók a n</w:t>
            </w:r>
            <w:r w:rsidR="00DE790A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övényekre vonatkozó információka</w:t>
            </w:r>
            <w:r w:rsidR="00D9242F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t </w:t>
            </w:r>
            <w:r w:rsidR="00DE790A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többféleképpen rögzítik, például </w:t>
            </w:r>
            <w:r w:rsidR="00D9242F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egy </w:t>
            </w:r>
            <w:r w:rsidRPr="00694C0B">
              <w:rPr>
                <w:rFonts w:ascii="Century Gothic" w:hAnsi="Century Gothic"/>
                <w:color w:val="000000"/>
                <w:sz w:val="22"/>
                <w:szCs w:val="22"/>
              </w:rPr>
              <w:t>Ex</w:t>
            </w:r>
            <w:r w:rsidR="00314B5D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c</w:t>
            </w:r>
            <w:r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el formátumú </w:t>
            </w:r>
            <w:r w:rsidR="001F502F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digitális </w:t>
            </w:r>
            <w:r w:rsidR="00CD5D62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naplóban </w:t>
            </w:r>
            <w:r w:rsidR="00DE790A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is </w:t>
            </w:r>
            <w:r w:rsidR="00CD5D62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összegzik, amely részletezi a projektet, a csoport tervét és a növényről szóló leírásokat.</w:t>
            </w:r>
            <w:r w:rsidR="001F502F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A növény fejlődéséről </w:t>
            </w:r>
            <w:r w:rsidR="006F1645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digitális fényképezőgéppel vagy mobiltelefonnal képeket készítenek, a képeket a fejlődési naplóba feltöltik</w:t>
            </w:r>
            <w:r w:rsidR="00DE790A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. A projekt produktuma egy prez</w:t>
            </w:r>
            <w:r w:rsidR="00CD1D7F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entáció</w:t>
            </w:r>
            <w:r w:rsidR="00DE790A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vagy egy kisfilm, ami bemutatja a kísérlet eredményeit, az elvégzett munkát. A projekt alatt a diákok </w:t>
            </w:r>
            <w:r w:rsidR="00A93B62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a </w:t>
            </w:r>
            <w:r w:rsidR="00DE790A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témával kapcsolatban </w:t>
            </w:r>
            <w:r w:rsidR="00A93B62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kutat</w:t>
            </w:r>
            <w:r w:rsidR="0033672C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hat</w:t>
            </w:r>
            <w:r w:rsidR="00D40EC5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,</w:t>
            </w:r>
            <w:r w:rsidR="00A93B62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és érdekes feladatokat old</w:t>
            </w:r>
            <w:r w:rsidR="0033672C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a</w:t>
            </w:r>
            <w:r w:rsidR="00A93B62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nak meg </w:t>
            </w:r>
            <w:r w:rsidR="00CD1D7F" w:rsidRPr="00694C0B">
              <w:rPr>
                <w:rFonts w:ascii="Century Gothic" w:hAnsi="Century Gothic"/>
                <w:color w:val="000000"/>
                <w:sz w:val="22"/>
                <w:szCs w:val="22"/>
              </w:rPr>
              <w:t>internetes</w:t>
            </w:r>
            <w:r w:rsidR="00A93B62" w:rsidRPr="00694C0B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 eszközök alkalmazásával.</w:t>
            </w:r>
          </w:p>
        </w:tc>
      </w:tr>
      <w:tr w:rsidR="00F43E6B" w:rsidRPr="00694C0B" w14:paraId="00F1E4CF" w14:textId="77777777" w:rsidTr="00694C0B">
        <w:tc>
          <w:tcPr>
            <w:tcW w:w="10491" w:type="dxa"/>
            <w:shd w:val="clear" w:color="auto" w:fill="FFFFFF" w:themeFill="background1"/>
          </w:tcPr>
          <w:p w14:paraId="27D7129D" w14:textId="77777777" w:rsidR="00F43E6B" w:rsidRPr="00694C0B" w:rsidRDefault="00D9242F" w:rsidP="00694C0B">
            <w:pPr>
              <w:spacing w:before="120" w:after="120" w:line="288" w:lineRule="auto"/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</w:pPr>
            <w:r w:rsidRPr="00694C0B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Tantárgyak köre</w:t>
            </w:r>
          </w:p>
        </w:tc>
      </w:tr>
      <w:tr w:rsidR="00F43E6B" w:rsidRPr="00694C0B" w14:paraId="6705D59B" w14:textId="77777777" w:rsidTr="00694C0B">
        <w:tc>
          <w:tcPr>
            <w:tcW w:w="10491" w:type="dxa"/>
            <w:shd w:val="clear" w:color="auto" w:fill="FFFFFF" w:themeFill="background1"/>
          </w:tcPr>
          <w:p w14:paraId="5AE38F85" w14:textId="77777777" w:rsidR="00F43E6B" w:rsidRPr="00694C0B" w:rsidRDefault="00CC5DC4" w:rsidP="00694C0B">
            <w:pPr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694C0B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i</w:t>
            </w:r>
            <w:r w:rsidR="00D9242F" w:rsidRPr="00694C0B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nformatika, környezetismeret, matematika</w:t>
            </w:r>
          </w:p>
        </w:tc>
      </w:tr>
      <w:tr w:rsidR="00F43E6B" w:rsidRPr="00694C0B" w14:paraId="7028D6E5" w14:textId="77777777" w:rsidTr="00694C0B">
        <w:tc>
          <w:tcPr>
            <w:tcW w:w="10491" w:type="dxa"/>
            <w:shd w:val="clear" w:color="auto" w:fill="FFFFFF" w:themeFill="background1"/>
          </w:tcPr>
          <w:p w14:paraId="65E07D03" w14:textId="77777777" w:rsidR="00F43E6B" w:rsidRPr="00694C0B" w:rsidRDefault="00D9242F" w:rsidP="00694C0B">
            <w:pPr>
              <w:spacing w:before="120" w:after="120" w:line="288" w:lineRule="auto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</w:pPr>
            <w:r w:rsidRPr="00694C0B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Évfolyamok</w:t>
            </w:r>
          </w:p>
        </w:tc>
      </w:tr>
      <w:tr w:rsidR="00F43E6B" w:rsidRPr="00694C0B" w14:paraId="5FB41AC8" w14:textId="77777777" w:rsidTr="00694C0B">
        <w:tc>
          <w:tcPr>
            <w:tcW w:w="10491" w:type="dxa"/>
            <w:shd w:val="clear" w:color="auto" w:fill="FFFFFF" w:themeFill="background1"/>
          </w:tcPr>
          <w:p w14:paraId="69C9043A" w14:textId="77777777" w:rsidR="00661B55" w:rsidRPr="00694C0B" w:rsidRDefault="00D9242F" w:rsidP="00694C0B">
            <w:pPr>
              <w:spacing w:before="120" w:after="120" w:line="288" w:lineRule="auto"/>
              <w:rPr>
                <w:rFonts w:ascii="Century Gothic" w:hAnsi="Century Gothic"/>
                <w:b/>
                <w:bCs/>
                <w:i/>
                <w:iCs/>
                <w:sz w:val="22"/>
                <w:szCs w:val="22"/>
                <w:lang w:val="hu-HU"/>
              </w:rPr>
            </w:pPr>
            <w:r w:rsidRPr="00694C0B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>3-4.</w:t>
            </w:r>
          </w:p>
        </w:tc>
      </w:tr>
      <w:tr w:rsidR="00F43E6B" w:rsidRPr="00694C0B" w14:paraId="58829624" w14:textId="77777777" w:rsidTr="00694C0B">
        <w:tc>
          <w:tcPr>
            <w:tcW w:w="10491" w:type="dxa"/>
            <w:shd w:val="clear" w:color="auto" w:fill="FFFFFF" w:themeFill="background1"/>
          </w:tcPr>
          <w:p w14:paraId="1B745236" w14:textId="77777777" w:rsidR="00F43E6B" w:rsidRPr="00694C0B" w:rsidRDefault="00D9242F" w:rsidP="00694C0B">
            <w:pPr>
              <w:spacing w:before="120" w:after="120" w:line="288" w:lineRule="auto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 w:bidi="he-IL"/>
              </w:rPr>
            </w:pPr>
            <w:r w:rsidRPr="00694C0B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 xml:space="preserve">Időtartam </w:t>
            </w:r>
          </w:p>
        </w:tc>
      </w:tr>
      <w:tr w:rsidR="00F43E6B" w:rsidRPr="00694C0B" w14:paraId="79301F2F" w14:textId="77777777" w:rsidTr="00694C0B">
        <w:tc>
          <w:tcPr>
            <w:tcW w:w="10491" w:type="dxa"/>
            <w:shd w:val="clear" w:color="auto" w:fill="FFFFFF" w:themeFill="background1"/>
          </w:tcPr>
          <w:p w14:paraId="24C6C995" w14:textId="77777777" w:rsidR="006D73EA" w:rsidRPr="00694C0B" w:rsidRDefault="00CC5DC4" w:rsidP="00694C0B">
            <w:pPr>
              <w:spacing w:before="120" w:after="120" w:line="288" w:lineRule="auto"/>
              <w:rPr>
                <w:rFonts w:ascii="Century Gothic" w:hAnsi="Century Gothic"/>
                <w:b/>
                <w:bCs/>
                <w:i/>
                <w:iCs/>
                <w:color w:val="000000"/>
                <w:sz w:val="22"/>
                <w:szCs w:val="22"/>
                <w:lang w:val="hu-HU"/>
              </w:rPr>
            </w:pPr>
            <w:r w:rsidRPr="00694C0B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25x45 </w:t>
            </w:r>
            <w:r w:rsidR="00762D8F" w:rsidRPr="00694C0B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perc</w:t>
            </w:r>
            <w:r w:rsidRPr="00694C0B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,</w:t>
            </w:r>
            <w:r w:rsidR="001642E6" w:rsidRPr="00694C0B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a projekt rövidebb egységei önállóan is megvalósíthatóak</w:t>
            </w:r>
          </w:p>
        </w:tc>
      </w:tr>
    </w:tbl>
    <w:p w14:paraId="3198FAC0" w14:textId="77777777" w:rsidR="00D40EC5" w:rsidRDefault="00D40EC5">
      <w:pPr>
        <w:rPr>
          <w:rFonts w:ascii="Calibri" w:hAnsi="Calibri"/>
          <w:sz w:val="20"/>
          <w:szCs w:val="20"/>
          <w:lang w:val="hu-HU"/>
        </w:rPr>
      </w:pPr>
      <w:r>
        <w:rPr>
          <w:rFonts w:ascii="Calibri" w:hAnsi="Calibri"/>
          <w:sz w:val="20"/>
          <w:szCs w:val="20"/>
          <w:lang w:val="hu-HU"/>
        </w:rPr>
        <w:br w:type="page"/>
      </w:r>
    </w:p>
    <w:p w14:paraId="38B8769C" w14:textId="77777777" w:rsidR="00F43E6B" w:rsidRPr="00D40EC5" w:rsidRDefault="00D9242F" w:rsidP="00D40EC5">
      <w:pPr>
        <w:spacing w:before="60" w:line="288" w:lineRule="auto"/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</w:pPr>
      <w:r w:rsidRPr="00D40EC5"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  <w:lastRenderedPageBreak/>
        <w:t>A projekt pedagógiai alapjai</w:t>
      </w:r>
    </w:p>
    <w:tbl>
      <w:tblPr>
        <w:tblW w:w="10491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0491"/>
      </w:tblGrid>
      <w:tr w:rsidR="00F43E6B" w:rsidRPr="00D40EC5" w14:paraId="16DE6D89" w14:textId="77777777" w:rsidTr="00D40EC5">
        <w:tc>
          <w:tcPr>
            <w:tcW w:w="10491" w:type="dxa"/>
            <w:shd w:val="clear" w:color="auto" w:fill="FFFFFF" w:themeFill="background1"/>
          </w:tcPr>
          <w:p w14:paraId="17AB04A8" w14:textId="77777777" w:rsidR="00F43E6B" w:rsidRPr="00D40EC5" w:rsidRDefault="00F43E6B" w:rsidP="004A688F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lang w:val="hu-HU"/>
              </w:rPr>
            </w:pPr>
            <w:r w:rsidRPr="00D40EC5">
              <w:rPr>
                <w:rFonts w:ascii="Century Gothic" w:hAnsi="Century Gothic"/>
                <w:b/>
                <w:bCs/>
                <w:color w:val="000000"/>
                <w:lang w:val="hu-HU"/>
              </w:rPr>
              <w:t>Tartalmi követelmények</w:t>
            </w:r>
          </w:p>
        </w:tc>
      </w:tr>
      <w:tr w:rsidR="00F43E6B" w:rsidRPr="00D40EC5" w14:paraId="340787F4" w14:textId="77777777" w:rsidTr="00D40EC5">
        <w:trPr>
          <w:trHeight w:val="80"/>
        </w:trPr>
        <w:tc>
          <w:tcPr>
            <w:tcW w:w="10491" w:type="dxa"/>
            <w:shd w:val="clear" w:color="auto" w:fill="FFFFFF" w:themeFill="background1"/>
          </w:tcPr>
          <w:p w14:paraId="6E1CE5B3" w14:textId="77777777" w:rsidR="00F310D6" w:rsidRPr="00D40EC5" w:rsidRDefault="004903A6" w:rsidP="004A688F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lang w:val="hu-HU" w:eastAsia="hu-HU"/>
              </w:rPr>
            </w:pPr>
            <w:r w:rsidRPr="00D40EC5">
              <w:rPr>
                <w:rFonts w:ascii="Century Gothic" w:hAnsi="Century Gothic"/>
                <w:sz w:val="22"/>
                <w:lang w:val="hu-HU" w:eastAsia="hu-HU"/>
              </w:rPr>
              <w:t>(Az 51/2012. (XII. 21.) számú EMMI rendelet – a kerettantervek kiadásának és jóváhagyásának rendjéről alapján.)</w:t>
            </w:r>
          </w:p>
          <w:p w14:paraId="65A5086C" w14:textId="77777777" w:rsidR="004F0FF6" w:rsidRPr="00D40EC5" w:rsidRDefault="004903A6" w:rsidP="004A688F">
            <w:pPr>
              <w:spacing w:before="120" w:after="120" w:line="288" w:lineRule="auto"/>
              <w:jc w:val="both"/>
              <w:rPr>
                <w:rFonts w:ascii="Century Gothic" w:hAnsi="Century Gothic"/>
                <w:b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b/>
                <w:color w:val="000000"/>
                <w:sz w:val="22"/>
                <w:lang w:val="hu-HU"/>
              </w:rPr>
              <w:t xml:space="preserve">Informatika: </w:t>
            </w:r>
          </w:p>
          <w:p w14:paraId="074115F1" w14:textId="77777777" w:rsidR="00712590" w:rsidRPr="00D40EC5" w:rsidRDefault="004903A6" w:rsidP="004A688F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>Adatkezelés, adatfeldolgozás, információmegjelenítés- tematikai egység</w:t>
            </w:r>
          </w:p>
          <w:p w14:paraId="66F377F2" w14:textId="77777777" w:rsidR="00712590" w:rsidRPr="00D40EC5" w:rsidRDefault="004F0FF6" w:rsidP="004A688F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bCs/>
                <w:color w:val="000000"/>
                <w:sz w:val="22"/>
                <w:lang w:val="hu-HU"/>
              </w:rPr>
              <w:t>A</w:t>
            </w:r>
            <w:r w:rsidR="004903A6" w:rsidRPr="00D40EC5">
              <w:rPr>
                <w:rFonts w:ascii="Century Gothic" w:hAnsi="Century Gothic"/>
                <w:bCs/>
                <w:color w:val="000000"/>
                <w:sz w:val="22"/>
                <w:lang w:val="hu-HU"/>
              </w:rPr>
              <w:t>lkalmazói ismeretek -</w:t>
            </w:r>
            <w:r w:rsidR="004903A6"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 xml:space="preserve"> tematikai egység</w:t>
            </w:r>
          </w:p>
          <w:p w14:paraId="254D5E00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 w:eastAsia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 w:eastAsia="hu-HU"/>
              </w:rPr>
              <w:t>Adatok csoportosítása, értelmezése</w:t>
            </w:r>
          </w:p>
          <w:p w14:paraId="241BECBC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b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 xml:space="preserve">Személyekhez vagy más </w:t>
            </w:r>
            <w:r w:rsidRPr="00D40EC5">
              <w:rPr>
                <w:rFonts w:ascii="Century Gothic" w:hAnsi="Century Gothic"/>
                <w:color w:val="000000"/>
                <w:sz w:val="22"/>
                <w:lang w:val="hu-HU" w:eastAsia="hu-HU"/>
              </w:rPr>
              <w:t>tantárgyi tartalmakhoz kötődő adatok gyűjtése, értelmezése, rögzítése, csoportosítása.</w:t>
            </w:r>
          </w:p>
          <w:p w14:paraId="5E55ADC1" w14:textId="77777777" w:rsidR="00736217" w:rsidRPr="00D40EC5" w:rsidRDefault="004903A6" w:rsidP="004A688F">
            <w:pPr>
              <w:pStyle w:val="NormlK"/>
              <w:spacing w:before="120" w:after="120" w:line="288" w:lineRule="auto"/>
              <w:ind w:left="720"/>
              <w:rPr>
                <w:rFonts w:ascii="Century Gothic" w:hAnsi="Century Gothic"/>
                <w:color w:val="auto"/>
                <w:sz w:val="22"/>
                <w:lang w:val="hu-HU" w:eastAsia="hu-HU"/>
              </w:rPr>
            </w:pPr>
            <w:r w:rsidRPr="00D40EC5">
              <w:rPr>
                <w:rFonts w:ascii="Century Gothic" w:hAnsi="Century Gothic"/>
                <w:color w:val="auto"/>
                <w:sz w:val="22"/>
                <w:lang w:val="hu-HU" w:eastAsia="hu-HU"/>
              </w:rPr>
              <w:t>Egy operációs rendszer grafikus felületének megismerése.</w:t>
            </w:r>
          </w:p>
          <w:p w14:paraId="17F7AD91" w14:textId="77777777" w:rsidR="00736217" w:rsidRPr="00D40EC5" w:rsidRDefault="004903A6" w:rsidP="004A688F">
            <w:pPr>
              <w:pStyle w:val="NormlK"/>
              <w:spacing w:before="120" w:after="120" w:line="288" w:lineRule="auto"/>
              <w:ind w:left="720"/>
              <w:rPr>
                <w:rFonts w:ascii="Century Gothic" w:hAnsi="Century Gothic"/>
                <w:color w:val="auto"/>
                <w:sz w:val="22"/>
                <w:lang w:val="hu-HU" w:eastAsia="hu-HU"/>
              </w:rPr>
            </w:pPr>
            <w:r w:rsidRPr="00D40EC5">
              <w:rPr>
                <w:rFonts w:ascii="Century Gothic" w:hAnsi="Century Gothic"/>
                <w:color w:val="auto"/>
                <w:sz w:val="22"/>
                <w:lang w:val="hu-HU" w:eastAsia="hu-HU"/>
              </w:rPr>
              <w:t xml:space="preserve">Tantárgyakhoz kapcsolódó rajzok, dokumentumok készítése, mentése segítséggel. </w:t>
            </w:r>
          </w:p>
          <w:p w14:paraId="13CA4F19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lang w:val="hu-HU" w:eastAsia="hu-HU"/>
              </w:rPr>
              <w:t>Animációk készítése.</w:t>
            </w:r>
          </w:p>
          <w:p w14:paraId="386F0DE8" w14:textId="77777777" w:rsidR="004F0FF6" w:rsidRPr="00D40EC5" w:rsidRDefault="004903A6" w:rsidP="004A688F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b/>
                <w:color w:val="000000"/>
                <w:sz w:val="22"/>
                <w:lang w:val="hu-HU"/>
              </w:rPr>
              <w:t>Környezetismeret:</w:t>
            </w: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 xml:space="preserve"> </w:t>
            </w:r>
          </w:p>
          <w:p w14:paraId="17754CDC" w14:textId="77777777" w:rsidR="00712590" w:rsidRPr="00D40EC5" w:rsidRDefault="004903A6" w:rsidP="004A688F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>Kertben, mezőn-tematikai egység</w:t>
            </w:r>
          </w:p>
          <w:p w14:paraId="0A1243A8" w14:textId="77777777" w:rsidR="00736217" w:rsidRPr="00D40EC5" w:rsidRDefault="004903A6" w:rsidP="004A688F">
            <w:pPr>
              <w:spacing w:before="120" w:after="120" w:line="288" w:lineRule="auto"/>
              <w:ind w:left="738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>Mitől növekszik a növény?</w:t>
            </w:r>
          </w:p>
          <w:p w14:paraId="79BA2C31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 xml:space="preserve">A növény részei </w:t>
            </w:r>
          </w:p>
          <w:p w14:paraId="763E3B6C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>Életszakaszok</w:t>
            </w:r>
          </w:p>
          <w:p w14:paraId="4C7AA687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 xml:space="preserve">Környezeti feltételek </w:t>
            </w:r>
          </w:p>
          <w:p w14:paraId="545B2EDF" w14:textId="77777777" w:rsidR="004F0FF6" w:rsidRPr="00D40EC5" w:rsidRDefault="004903A6" w:rsidP="004A688F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b/>
                <w:color w:val="000000"/>
                <w:sz w:val="22"/>
                <w:lang w:val="hu-HU"/>
              </w:rPr>
              <w:t>Matematika:</w:t>
            </w: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 xml:space="preserve"> </w:t>
            </w:r>
          </w:p>
          <w:p w14:paraId="49221394" w14:textId="77777777" w:rsidR="00712590" w:rsidRPr="00D40EC5" w:rsidRDefault="004903A6" w:rsidP="004A688F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>Függvények, az analízis elemei-tematikai egység</w:t>
            </w:r>
          </w:p>
          <w:p w14:paraId="3B55E431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 xml:space="preserve">Tapasztalati adatok lejegyzése, táblázatba rendezése. </w:t>
            </w:r>
          </w:p>
          <w:p w14:paraId="691FF3F4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>Összefüggések, kapcsolatok táblázat adatai között.</w:t>
            </w:r>
          </w:p>
          <w:p w14:paraId="09DED4C6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color w:val="000000"/>
                <w:sz w:val="22"/>
                <w:lang w:val="hu-HU"/>
              </w:rPr>
              <w:t>Grafikonok.</w:t>
            </w:r>
          </w:p>
          <w:p w14:paraId="44957071" w14:textId="77777777" w:rsidR="00736217" w:rsidRPr="00D40EC5" w:rsidRDefault="004903A6" w:rsidP="004A688F">
            <w:pPr>
              <w:spacing w:before="120" w:after="120" w:line="288" w:lineRule="auto"/>
              <w:ind w:left="720"/>
              <w:jc w:val="both"/>
              <w:rPr>
                <w:rFonts w:ascii="Century Gothic" w:hAnsi="Century Gothic"/>
                <w:color w:val="000000"/>
                <w:sz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lang w:val="hu-HU"/>
              </w:rPr>
              <w:t>A mértékegységek (hosszúság, tömeg, térfogat, idő, hőmérséklet</w:t>
            </w:r>
          </w:p>
        </w:tc>
      </w:tr>
    </w:tbl>
    <w:p w14:paraId="19A3D181" w14:textId="77777777" w:rsidR="004A688F" w:rsidRDefault="004A688F">
      <w:r>
        <w:br w:type="page"/>
      </w:r>
    </w:p>
    <w:tbl>
      <w:tblPr>
        <w:tblW w:w="10485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0485"/>
      </w:tblGrid>
      <w:tr w:rsidR="00F43E6B" w:rsidRPr="00D40EC5" w14:paraId="2FAD82E7" w14:textId="77777777" w:rsidTr="004A688F">
        <w:tc>
          <w:tcPr>
            <w:tcW w:w="10485" w:type="dxa"/>
            <w:shd w:val="clear" w:color="auto" w:fill="FFFFFF" w:themeFill="background1"/>
          </w:tcPr>
          <w:p w14:paraId="1FF75A82" w14:textId="1C1CD854" w:rsidR="00F43E6B" w:rsidRPr="00D40EC5" w:rsidRDefault="00D9242F" w:rsidP="004A688F">
            <w:pPr>
              <w:spacing w:before="120" w:after="120" w:line="288" w:lineRule="auto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lastRenderedPageBreak/>
              <w:t>Tanulási célok/tanulási eredmények</w:t>
            </w:r>
          </w:p>
          <w:p w14:paraId="6F57EFE9" w14:textId="77777777" w:rsidR="00712590" w:rsidRPr="00D40EC5" w:rsidRDefault="004903A6" w:rsidP="004A688F">
            <w:pPr>
              <w:spacing w:before="120" w:after="120" w:line="288" w:lineRule="auto"/>
              <w:rPr>
                <w:rFonts w:ascii="Century Gothic" w:hAnsi="Century Gothic"/>
                <w:sz w:val="22"/>
                <w:szCs w:val="22"/>
                <w:lang w:val="hu-HU" w:eastAsia="hu-HU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 w:eastAsia="hu-HU"/>
              </w:rPr>
              <w:t>Az 51/2012. (XII. 21.) számú EMMI rendelet – a kerettantervek kiadásának és jóváhagyásának rendjéről alapján.)</w:t>
            </w:r>
          </w:p>
          <w:p w14:paraId="1B9BB0D0" w14:textId="77777777" w:rsidR="00736217" w:rsidRPr="00D40EC5" w:rsidRDefault="006909BA" w:rsidP="004A688F">
            <w:pPr>
              <w:pStyle w:val="R2"/>
              <w:numPr>
                <w:ilvl w:val="0"/>
                <w:numId w:val="12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</w:rPr>
            </w:pPr>
            <w:r w:rsidRPr="00D40EC5">
              <w:rPr>
                <w:rFonts w:ascii="Century Gothic" w:hAnsi="Century Gothic"/>
                <w:sz w:val="22"/>
                <w:szCs w:val="22"/>
              </w:rPr>
              <w:t>tudjon ismeretekhez jutni különböző képi és szöveges ismerethordozók révén,</w:t>
            </w:r>
          </w:p>
          <w:p w14:paraId="3EDAD615" w14:textId="77777777" w:rsidR="00736217" w:rsidRPr="00D40EC5" w:rsidRDefault="006909BA" w:rsidP="004A688F">
            <w:pPr>
              <w:pStyle w:val="R2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</w:rPr>
            </w:pPr>
            <w:r w:rsidRPr="00D40EC5">
              <w:rPr>
                <w:rFonts w:ascii="Century Gothic" w:hAnsi="Century Gothic"/>
                <w:sz w:val="22"/>
                <w:szCs w:val="22"/>
              </w:rPr>
              <w:t>legyen képes a különböző dolgokat, jelenségeket, folyamatokat elemi szinten megfigyelni,</w:t>
            </w:r>
          </w:p>
          <w:p w14:paraId="6C53B825" w14:textId="77777777" w:rsidR="00736217" w:rsidRPr="00D40EC5" w:rsidRDefault="006909BA" w:rsidP="004A688F">
            <w:pPr>
              <w:pStyle w:val="R2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</w:rPr>
            </w:pPr>
            <w:r w:rsidRPr="00D40EC5">
              <w:rPr>
                <w:rFonts w:ascii="Century Gothic" w:hAnsi="Century Gothic"/>
                <w:sz w:val="22"/>
                <w:szCs w:val="22"/>
              </w:rPr>
              <w:t>tanítói irányítással tudjon egyszerű kísérleteket, vizsgálódásokat végezni,</w:t>
            </w:r>
          </w:p>
          <w:p w14:paraId="62CC5F72" w14:textId="77777777" w:rsidR="00736217" w:rsidRPr="00D40EC5" w:rsidRDefault="006909BA" w:rsidP="004A688F">
            <w:pPr>
              <w:pStyle w:val="R2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</w:rPr>
            </w:pPr>
            <w:r w:rsidRPr="00D40EC5">
              <w:rPr>
                <w:rFonts w:ascii="Century Gothic" w:hAnsi="Century Gothic"/>
                <w:sz w:val="22"/>
                <w:szCs w:val="22"/>
              </w:rPr>
              <w:t>legyen képes a tapasztalatokat elemezni, értelmezni, magyarázni, következtetéseket levonni,</w:t>
            </w:r>
          </w:p>
          <w:p w14:paraId="557689EE" w14:textId="77777777" w:rsidR="00736217" w:rsidRPr="00D40EC5" w:rsidRDefault="006909BA" w:rsidP="004A688F">
            <w:pPr>
              <w:pStyle w:val="R2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</w:rPr>
            </w:pPr>
            <w:r w:rsidRPr="00D40EC5">
              <w:rPr>
                <w:rFonts w:ascii="Century Gothic" w:hAnsi="Century Gothic"/>
                <w:spacing w:val="-2"/>
                <w:sz w:val="22"/>
                <w:szCs w:val="22"/>
              </w:rPr>
              <w:t>ismerje fel a mérésekhez, vizsgálódásokhoz szükséges eszközöket és használja azokat balesetmentesen,</w:t>
            </w:r>
          </w:p>
          <w:p w14:paraId="3F96506B" w14:textId="77777777" w:rsidR="00736217" w:rsidRPr="00D40EC5" w:rsidRDefault="006909BA" w:rsidP="004A688F">
            <w:pPr>
              <w:pStyle w:val="R2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</w:rPr>
            </w:pPr>
            <w:r w:rsidRPr="00D40EC5">
              <w:rPr>
                <w:rFonts w:ascii="Century Gothic" w:hAnsi="Century Gothic"/>
                <w:sz w:val="22"/>
                <w:szCs w:val="22"/>
              </w:rPr>
              <w:t>szerezzen gyakorlatot a mindennapi életben előforduló mérésekben, ezek mértékegységeinek (hosszúság, tömeg, térfogat, idő, hőmérséklet) használatában,</w:t>
            </w:r>
          </w:p>
          <w:p w14:paraId="0497F45D" w14:textId="77777777" w:rsidR="00736217" w:rsidRPr="00D40EC5" w:rsidRDefault="006909BA" w:rsidP="004A688F">
            <w:pPr>
              <w:pStyle w:val="R2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</w:rPr>
            </w:pPr>
            <w:r w:rsidRPr="00D40EC5">
              <w:rPr>
                <w:rFonts w:ascii="Century Gothic" w:hAnsi="Century Gothic"/>
                <w:sz w:val="22"/>
                <w:szCs w:val="22"/>
              </w:rPr>
              <w:t>legyen gyakorlata a különböző tárgyak, élőlények, jelenségek jellemzőinek elemi szintű összehasonlításában, a különbségek felismerésében,</w:t>
            </w:r>
          </w:p>
          <w:p w14:paraId="54863EF1" w14:textId="77777777" w:rsidR="00736217" w:rsidRPr="00D40EC5" w:rsidRDefault="006909BA" w:rsidP="004A688F">
            <w:pPr>
              <w:pStyle w:val="R2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</w:rPr>
            </w:pPr>
            <w:r w:rsidRPr="00D40EC5">
              <w:rPr>
                <w:rFonts w:ascii="Century Gothic" w:hAnsi="Century Gothic"/>
                <w:sz w:val="22"/>
                <w:szCs w:val="22"/>
              </w:rPr>
              <w:t>tudja az összehasonlítások során elkülöníteni a lényegest a</w:t>
            </w:r>
            <w:r w:rsidR="00037BF5" w:rsidRPr="00D40EC5">
              <w:rPr>
                <w:rFonts w:ascii="Century Gothic" w:hAnsi="Century Gothic"/>
                <w:sz w:val="22"/>
                <w:szCs w:val="22"/>
              </w:rPr>
              <w:t xml:space="preserve"> lényegtelentől</w:t>
            </w:r>
          </w:p>
          <w:p w14:paraId="3D29955E" w14:textId="77777777" w:rsidR="00736217" w:rsidRPr="00D40EC5" w:rsidRDefault="00037BF5" w:rsidP="004A688F">
            <w:pPr>
              <w:pStyle w:val="Listaszerbekezds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/>
              </w:rPr>
              <w:t>megfelelően és eredményesen működjön együtt másokkal, érezze a felelősséget a csapatban betöltött szerepkörnek megfelelően</w:t>
            </w:r>
          </w:p>
          <w:p w14:paraId="7F540D9D" w14:textId="77777777" w:rsidR="00736217" w:rsidRPr="00D40EC5" w:rsidRDefault="00037BF5" w:rsidP="004A688F">
            <w:pPr>
              <w:pStyle w:val="Listaszerbekezds"/>
              <w:numPr>
                <w:ilvl w:val="0"/>
                <w:numId w:val="11"/>
              </w:numPr>
              <w:spacing w:before="120" w:after="120" w:line="288" w:lineRule="auto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/>
              </w:rPr>
              <w:t>tájékozódás térben és időben, az ismeretek rendszerezése, alkotás és kreativitás, a világ megismerésének igénye, önértékelés és önellenőrzés</w:t>
            </w:r>
          </w:p>
          <w:p w14:paraId="1AC30F84" w14:textId="77777777" w:rsidR="00037BF5" w:rsidRPr="00D40EC5" w:rsidRDefault="00037BF5" w:rsidP="004A688F">
            <w:pPr>
              <w:spacing w:before="120" w:after="120" w:line="288" w:lineRule="auto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/>
              </w:rPr>
              <w:t>Egyéb célok:</w:t>
            </w:r>
          </w:p>
          <w:p w14:paraId="4836FF4A" w14:textId="77777777" w:rsidR="00736217" w:rsidRPr="00D40EC5" w:rsidRDefault="00037BF5" w:rsidP="009C142D">
            <w:pPr>
              <w:pStyle w:val="Listaszerbekezds"/>
              <w:numPr>
                <w:ilvl w:val="0"/>
                <w:numId w:val="13"/>
              </w:numPr>
              <w:spacing w:before="120" w:after="120" w:line="288" w:lineRule="auto"/>
              <w:ind w:left="714" w:hanging="357"/>
              <w:contextualSpacing w:val="0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/>
              </w:rPr>
              <w:t>IKT alkalmazás: informatikai készségek bővítése</w:t>
            </w:r>
          </w:p>
          <w:p w14:paraId="00EC868A" w14:textId="77777777" w:rsidR="00736217" w:rsidRPr="00D40EC5" w:rsidRDefault="00037BF5" w:rsidP="009C142D">
            <w:pPr>
              <w:pStyle w:val="Listaszerbekezds"/>
              <w:numPr>
                <w:ilvl w:val="0"/>
                <w:numId w:val="13"/>
              </w:numPr>
              <w:spacing w:before="120" w:after="120" w:line="288" w:lineRule="auto"/>
              <w:ind w:left="714" w:hanging="357"/>
              <w:contextualSpacing w:val="0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/>
              </w:rPr>
              <w:t>produktivitás: bemutató prezentációk, videó készítése</w:t>
            </w:r>
          </w:p>
          <w:p w14:paraId="0CF208A5" w14:textId="77777777" w:rsidR="00736217" w:rsidRPr="00D40EC5" w:rsidRDefault="00037BF5" w:rsidP="009C142D">
            <w:pPr>
              <w:pStyle w:val="Listaszerbekezds"/>
              <w:numPr>
                <w:ilvl w:val="0"/>
                <w:numId w:val="13"/>
              </w:numPr>
              <w:spacing w:before="120" w:after="120" w:line="288" w:lineRule="auto"/>
              <w:ind w:left="714" w:hanging="357"/>
              <w:contextualSpacing w:val="0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/>
              </w:rPr>
              <w:t>a megszerzett információk rendszerezése és szelektálása, bemutatása a többieknek</w:t>
            </w:r>
          </w:p>
          <w:p w14:paraId="3C42515F" w14:textId="77777777" w:rsidR="00736217" w:rsidRPr="00D40EC5" w:rsidRDefault="00037BF5" w:rsidP="009C142D">
            <w:pPr>
              <w:pStyle w:val="Listaszerbekezds"/>
              <w:numPr>
                <w:ilvl w:val="0"/>
                <w:numId w:val="13"/>
              </w:numPr>
              <w:spacing w:before="120" w:after="120" w:line="288" w:lineRule="auto"/>
              <w:ind w:left="714" w:hanging="357"/>
              <w:contextualSpacing w:val="0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/>
              </w:rPr>
              <w:t>a különböző tantárgyakban megszerzett tudás kombinálása</w:t>
            </w:r>
          </w:p>
          <w:p w14:paraId="57388E07" w14:textId="77777777" w:rsidR="00736217" w:rsidRPr="00D40EC5" w:rsidRDefault="00037BF5" w:rsidP="009C142D">
            <w:pPr>
              <w:pStyle w:val="Listaszerbekezds"/>
              <w:numPr>
                <w:ilvl w:val="0"/>
                <w:numId w:val="13"/>
              </w:numPr>
              <w:spacing w:before="120" w:after="120" w:line="288" w:lineRule="auto"/>
              <w:ind w:left="714" w:hanging="357"/>
              <w:contextualSpacing w:val="0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D40EC5">
              <w:rPr>
                <w:rFonts w:ascii="Century Gothic" w:hAnsi="Century Gothic"/>
                <w:sz w:val="22"/>
                <w:szCs w:val="22"/>
                <w:lang w:val="hu-HU"/>
              </w:rPr>
              <w:t>motiváció: alkotási vágy, vállalkozó szellem, szereplés; önbizalom-növelése</w:t>
            </w:r>
          </w:p>
        </w:tc>
      </w:tr>
    </w:tbl>
    <w:p w14:paraId="7C2DCC2C" w14:textId="77777777" w:rsidR="004A688F" w:rsidRDefault="004A688F">
      <w:r>
        <w:br w:type="page"/>
      </w:r>
    </w:p>
    <w:tbl>
      <w:tblPr>
        <w:tblW w:w="10485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618"/>
        <w:gridCol w:w="1632"/>
        <w:gridCol w:w="8235"/>
      </w:tblGrid>
      <w:tr w:rsidR="00971FED" w:rsidRPr="001117E4" w14:paraId="0AEB8C4F" w14:textId="77777777" w:rsidTr="004A688F">
        <w:tc>
          <w:tcPr>
            <w:tcW w:w="10485" w:type="dxa"/>
            <w:gridSpan w:val="3"/>
            <w:shd w:val="clear" w:color="auto" w:fill="FFFFFF" w:themeFill="background1"/>
          </w:tcPr>
          <w:p w14:paraId="2E83A206" w14:textId="7AED499B" w:rsidR="00971FED" w:rsidRPr="001117E4" w:rsidRDefault="00D9242F" w:rsidP="004A688F">
            <w:pPr>
              <w:spacing w:before="120" w:after="120" w:line="288" w:lineRule="auto"/>
              <w:rPr>
                <w:rFonts w:ascii="Century Gothic" w:hAnsi="Century Gothic"/>
                <w:b/>
                <w:color w:val="000000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bCs/>
                <w:color w:val="000000"/>
                <w:szCs w:val="22"/>
                <w:lang w:val="hu-HU"/>
              </w:rPr>
              <w:lastRenderedPageBreak/>
              <w:t>A tananyag célrendszerét kifejtő kérdések</w:t>
            </w:r>
          </w:p>
        </w:tc>
      </w:tr>
      <w:tr w:rsidR="00971FED" w:rsidRPr="00D40EC5" w14:paraId="31E163C2" w14:textId="77777777" w:rsidTr="004A688F">
        <w:tc>
          <w:tcPr>
            <w:tcW w:w="618" w:type="dxa"/>
            <w:shd w:val="clear" w:color="auto" w:fill="FFFFFF" w:themeFill="background1"/>
          </w:tcPr>
          <w:p w14:paraId="09727B29" w14:textId="77777777" w:rsidR="00971FED" w:rsidRPr="00D40EC5" w:rsidRDefault="00971FED" w:rsidP="004A688F">
            <w:pPr>
              <w:pStyle w:val="Szvegtrzs"/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 w:bidi="he-IL"/>
              </w:rPr>
            </w:pPr>
          </w:p>
        </w:tc>
        <w:tc>
          <w:tcPr>
            <w:tcW w:w="1632" w:type="dxa"/>
            <w:shd w:val="clear" w:color="auto" w:fill="FFFFFF" w:themeFill="background1"/>
          </w:tcPr>
          <w:p w14:paraId="07EB79D0" w14:textId="77777777" w:rsidR="00971FED" w:rsidRPr="00D40EC5" w:rsidRDefault="00D9242F" w:rsidP="004A688F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 xml:space="preserve">Alapkérdés </w:t>
            </w:r>
          </w:p>
        </w:tc>
        <w:tc>
          <w:tcPr>
            <w:tcW w:w="8235" w:type="dxa"/>
            <w:shd w:val="clear" w:color="auto" w:fill="FFFFFF" w:themeFill="background1"/>
          </w:tcPr>
          <w:p w14:paraId="53CB1B41" w14:textId="4998F862" w:rsidR="00971FED" w:rsidRPr="001117E4" w:rsidRDefault="00CC5DC4" w:rsidP="004A688F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Mit tehetünk a változásért</w:t>
            </w:r>
            <w:r w:rsidR="00971FED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?</w:t>
            </w:r>
          </w:p>
        </w:tc>
      </w:tr>
      <w:tr w:rsidR="00971FED" w:rsidRPr="00D40EC5" w14:paraId="7ABB95C3" w14:textId="77777777" w:rsidTr="004A688F">
        <w:tc>
          <w:tcPr>
            <w:tcW w:w="618" w:type="dxa"/>
            <w:shd w:val="clear" w:color="auto" w:fill="FFFFFF" w:themeFill="background1"/>
          </w:tcPr>
          <w:p w14:paraId="2EBCC678" w14:textId="77777777" w:rsidR="00971FED" w:rsidRPr="00D40EC5" w:rsidRDefault="00971FED" w:rsidP="004A688F">
            <w:pPr>
              <w:pStyle w:val="Szvegtrzs"/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 w:bidi="he-IL"/>
              </w:rPr>
            </w:pPr>
          </w:p>
        </w:tc>
        <w:tc>
          <w:tcPr>
            <w:tcW w:w="1632" w:type="dxa"/>
            <w:shd w:val="clear" w:color="auto" w:fill="FFFFFF" w:themeFill="background1"/>
          </w:tcPr>
          <w:p w14:paraId="1B16BDE4" w14:textId="17D6EC7F" w:rsidR="00971FED" w:rsidRPr="00D40EC5" w:rsidRDefault="00971FED" w:rsidP="004A688F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Projektszintű kérdés</w:t>
            </w:r>
          </w:p>
        </w:tc>
        <w:tc>
          <w:tcPr>
            <w:tcW w:w="8235" w:type="dxa"/>
            <w:shd w:val="clear" w:color="auto" w:fill="FFFFFF" w:themeFill="background1"/>
            <w:vAlign w:val="center"/>
          </w:tcPr>
          <w:p w14:paraId="527F9491" w14:textId="77777777" w:rsidR="00971FED" w:rsidRPr="001117E4" w:rsidRDefault="00971FED" w:rsidP="004A688F">
            <w:pPr>
              <w:spacing w:before="120" w:after="120" w:line="288" w:lineRule="auto"/>
              <w:ind w:right="-34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Mire van szükségük a növényeknek az élethez? </w:t>
            </w:r>
          </w:p>
          <w:p w14:paraId="0373561F" w14:textId="77777777" w:rsidR="009746D1" w:rsidRPr="001117E4" w:rsidRDefault="00C57A13" w:rsidP="004A688F">
            <w:pPr>
              <w:spacing w:before="120" w:after="120" w:line="288" w:lineRule="auto"/>
              <w:ind w:right="-34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Mi történik, ha valamelyik környezeti tényező hiányzik</w:t>
            </w:r>
            <w:r w:rsidR="00F310D6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a növény fejlődéséhez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?</w:t>
            </w:r>
          </w:p>
        </w:tc>
      </w:tr>
      <w:tr w:rsidR="00971FED" w:rsidRPr="00D40EC5" w14:paraId="67AA88C7" w14:textId="77777777" w:rsidTr="004A688F">
        <w:tc>
          <w:tcPr>
            <w:tcW w:w="618" w:type="dxa"/>
            <w:shd w:val="clear" w:color="auto" w:fill="FFFFFF" w:themeFill="background1"/>
          </w:tcPr>
          <w:p w14:paraId="096D4404" w14:textId="77777777" w:rsidR="00971FED" w:rsidRPr="00D40EC5" w:rsidRDefault="00971FED" w:rsidP="004A688F">
            <w:pPr>
              <w:pStyle w:val="Szvegtrzs"/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 w:bidi="he-IL"/>
              </w:rPr>
            </w:pPr>
          </w:p>
        </w:tc>
        <w:tc>
          <w:tcPr>
            <w:tcW w:w="1632" w:type="dxa"/>
            <w:shd w:val="clear" w:color="auto" w:fill="FFFFFF" w:themeFill="background1"/>
          </w:tcPr>
          <w:p w14:paraId="3FD70FC4" w14:textId="77777777" w:rsidR="00971FED" w:rsidRPr="00D40EC5" w:rsidRDefault="00D9242F" w:rsidP="004A688F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D40EC5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Tartalmi kérdések</w:t>
            </w:r>
          </w:p>
        </w:tc>
        <w:tc>
          <w:tcPr>
            <w:tcW w:w="8235" w:type="dxa"/>
            <w:shd w:val="clear" w:color="auto" w:fill="FFFFFF" w:themeFill="background1"/>
          </w:tcPr>
          <w:p w14:paraId="3884A287" w14:textId="77777777" w:rsidR="00971FED" w:rsidRPr="001117E4" w:rsidRDefault="00D9242F" w:rsidP="004A688F">
            <w:pPr>
              <w:spacing w:before="120" w:after="120" w:line="288" w:lineRule="auto"/>
              <w:ind w:right="-34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Milyen részekből áll egy növény? </w:t>
            </w:r>
          </w:p>
          <w:p w14:paraId="535BE417" w14:textId="77777777" w:rsidR="00971FED" w:rsidRPr="001117E4" w:rsidRDefault="00D9242F" w:rsidP="004A688F">
            <w:pPr>
              <w:spacing w:before="120" w:after="120" w:line="288" w:lineRule="auto"/>
              <w:ind w:right="-34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Milyen feladatokat látnak el a növények különböző részei?</w:t>
            </w:r>
          </w:p>
          <w:p w14:paraId="074A3866" w14:textId="77777777" w:rsidR="00971FED" w:rsidRPr="001117E4" w:rsidRDefault="00D9242F" w:rsidP="004A688F">
            <w:pPr>
              <w:spacing w:before="120" w:after="120" w:line="288" w:lineRule="auto"/>
              <w:ind w:right="-34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Melyek a legkedvezőbb feltételek a bab csíráztatásához? </w:t>
            </w:r>
          </w:p>
          <w:p w14:paraId="45626610" w14:textId="77777777" w:rsidR="00971FED" w:rsidRPr="001117E4" w:rsidRDefault="00D9242F" w:rsidP="004A688F">
            <w:pPr>
              <w:spacing w:before="120" w:after="120" w:line="288" w:lineRule="auto"/>
              <w:ind w:right="-34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Melyek a növény fejlődésének szakaszai?</w:t>
            </w:r>
          </w:p>
          <w:p w14:paraId="6AF258D0" w14:textId="77777777" w:rsidR="00971FED" w:rsidRPr="001117E4" w:rsidRDefault="00D9242F" w:rsidP="004A688F">
            <w:pPr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Milyen hatással van a napsugárzás az élővilágra? </w:t>
            </w:r>
          </w:p>
          <w:p w14:paraId="6E461E11" w14:textId="77777777" w:rsidR="00971FED" w:rsidRPr="001117E4" w:rsidRDefault="00D9242F" w:rsidP="004A688F">
            <w:pPr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Honnan származik, és mire utal a növény elnevezés? </w:t>
            </w:r>
          </w:p>
          <w:p w14:paraId="12FC71C8" w14:textId="77777777" w:rsidR="00D76903" w:rsidRPr="001117E4" w:rsidRDefault="00D9242F" w:rsidP="004A688F">
            <w:pPr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Mitől növekszik a növény? </w:t>
            </w:r>
          </w:p>
          <w:p w14:paraId="79A5C604" w14:textId="77777777" w:rsidR="00971FED" w:rsidRPr="001117E4" w:rsidRDefault="00D9242F" w:rsidP="004A688F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Hogyan dokumentálhatunk egy elvégzett kísérletet?</w:t>
            </w:r>
          </w:p>
        </w:tc>
      </w:tr>
    </w:tbl>
    <w:p w14:paraId="155E0BE2" w14:textId="77777777" w:rsidR="00F43E6B" w:rsidRPr="001117E4" w:rsidRDefault="00D9242F" w:rsidP="004A688F">
      <w:pPr>
        <w:spacing w:before="120" w:line="288" w:lineRule="auto"/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</w:pPr>
      <w:r w:rsidRPr="001117E4"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  <w:t>Értékelési terv</w:t>
      </w:r>
    </w:p>
    <w:tbl>
      <w:tblPr>
        <w:tblW w:w="1019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410"/>
        <w:gridCol w:w="3349"/>
        <w:gridCol w:w="3431"/>
      </w:tblGrid>
      <w:tr w:rsidR="006D2623" w:rsidRPr="001117E4" w14:paraId="5226E5CB" w14:textId="77777777" w:rsidTr="001117E4">
        <w:tc>
          <w:tcPr>
            <w:tcW w:w="10190" w:type="dxa"/>
            <w:gridSpan w:val="3"/>
            <w:shd w:val="clear" w:color="auto" w:fill="FFFFFF" w:themeFill="background1"/>
          </w:tcPr>
          <w:p w14:paraId="53FAA8B4" w14:textId="77777777" w:rsidR="006D2623" w:rsidRPr="001117E4" w:rsidRDefault="00D9242F" w:rsidP="00D40EC5">
            <w:pPr>
              <w:spacing w:line="288" w:lineRule="auto"/>
              <w:rPr>
                <w:rFonts w:ascii="Century Gothic" w:hAnsi="Century Gothic"/>
                <w:b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bCs/>
                <w:szCs w:val="22"/>
                <w:lang w:val="hu-HU"/>
              </w:rPr>
              <w:t>Az értékelés időrendje</w:t>
            </w:r>
          </w:p>
        </w:tc>
      </w:tr>
      <w:tr w:rsidR="006D2623" w:rsidRPr="001117E4" w14:paraId="07B8A5F9" w14:textId="77777777" w:rsidTr="001117E4">
        <w:tc>
          <w:tcPr>
            <w:tcW w:w="3410" w:type="dxa"/>
            <w:shd w:val="clear" w:color="auto" w:fill="FFFFFF" w:themeFill="background1"/>
          </w:tcPr>
          <w:p w14:paraId="394A85DF" w14:textId="77777777" w:rsidR="006D2623" w:rsidRPr="001117E4" w:rsidRDefault="00D9242F" w:rsidP="00D40EC5">
            <w:pPr>
              <w:spacing w:line="288" w:lineRule="auto"/>
              <w:jc w:val="center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A projektmunka megkezdése előtt</w:t>
            </w:r>
          </w:p>
        </w:tc>
        <w:tc>
          <w:tcPr>
            <w:tcW w:w="3349" w:type="dxa"/>
            <w:shd w:val="clear" w:color="auto" w:fill="FFFFFF" w:themeFill="background1"/>
          </w:tcPr>
          <w:p w14:paraId="7AFE8FC7" w14:textId="26E6A981" w:rsidR="006D2623" w:rsidRPr="001117E4" w:rsidRDefault="00D9242F" w:rsidP="001117E4">
            <w:pPr>
              <w:spacing w:line="288" w:lineRule="auto"/>
              <w:jc w:val="center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Mialatt a tanulók a projekten dolgoznak</w:t>
            </w:r>
          </w:p>
        </w:tc>
        <w:tc>
          <w:tcPr>
            <w:tcW w:w="3431" w:type="dxa"/>
            <w:shd w:val="clear" w:color="auto" w:fill="FFFFFF" w:themeFill="background1"/>
          </w:tcPr>
          <w:p w14:paraId="12DEC858" w14:textId="77777777" w:rsidR="006D2623" w:rsidRPr="001117E4" w:rsidRDefault="00D9242F" w:rsidP="00D40EC5">
            <w:pPr>
              <w:spacing w:line="288" w:lineRule="auto"/>
              <w:jc w:val="center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A projektmunka befejeztével</w:t>
            </w:r>
          </w:p>
        </w:tc>
      </w:tr>
      <w:tr w:rsidR="006D2623" w:rsidRPr="001117E4" w14:paraId="475CAFD4" w14:textId="77777777" w:rsidTr="001117E4">
        <w:tc>
          <w:tcPr>
            <w:tcW w:w="3410" w:type="dxa"/>
            <w:shd w:val="clear" w:color="auto" w:fill="FFFFFF" w:themeFill="background1"/>
          </w:tcPr>
          <w:p w14:paraId="51C3F84E" w14:textId="77777777" w:rsidR="00CD5D62" w:rsidRPr="001117E4" w:rsidRDefault="00CC5DC4" w:rsidP="00D40EC5">
            <w:pPr>
              <w:spacing w:before="60" w:after="60" w:line="288" w:lineRule="auto"/>
              <w:ind w:left="108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>TKM-</w:t>
            </w:r>
            <w:r w:rsidR="008B1846"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táblázat </w:t>
            </w:r>
          </w:p>
          <w:p w14:paraId="6619A0AD" w14:textId="62B173DF" w:rsidR="008B1846" w:rsidRPr="001117E4" w:rsidRDefault="008B1846" w:rsidP="00D40EC5">
            <w:pPr>
              <w:spacing w:before="60" w:after="60" w:line="288" w:lineRule="auto"/>
              <w:ind w:left="108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>Ötletbörze</w:t>
            </w:r>
          </w:p>
          <w:p w14:paraId="0035EC9C" w14:textId="77777777" w:rsidR="00CD5D62" w:rsidRPr="001117E4" w:rsidRDefault="00CD5D62" w:rsidP="00D40EC5">
            <w:pPr>
              <w:spacing w:before="60" w:after="60" w:line="288" w:lineRule="auto"/>
              <w:ind w:left="108"/>
              <w:rPr>
                <w:rFonts w:ascii="Century Gothic" w:hAnsi="Century Gothic"/>
                <w:sz w:val="22"/>
                <w:szCs w:val="22"/>
                <w:lang w:val="hu-HU"/>
              </w:rPr>
            </w:pPr>
          </w:p>
        </w:tc>
        <w:tc>
          <w:tcPr>
            <w:tcW w:w="3349" w:type="dxa"/>
            <w:shd w:val="clear" w:color="auto" w:fill="FFFFFF" w:themeFill="background1"/>
          </w:tcPr>
          <w:p w14:paraId="2FC2D565" w14:textId="77777777" w:rsidR="00051795" w:rsidRPr="001117E4" w:rsidRDefault="00574FB5" w:rsidP="00D40EC5">
            <w:pPr>
              <w:spacing w:before="60" w:after="60" w:line="288" w:lineRule="auto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>Ellenő</w:t>
            </w:r>
            <w:r w:rsidR="001303A1"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rzőlista a teendőkkel </w:t>
            </w:r>
          </w:p>
          <w:p w14:paraId="60814A6C" w14:textId="77777777" w:rsidR="00CD5D62" w:rsidRPr="001117E4" w:rsidRDefault="00CC5DC4" w:rsidP="00D40EC5">
            <w:pPr>
              <w:spacing w:before="60" w:after="60" w:line="288" w:lineRule="auto"/>
              <w:ind w:right="34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>TKM-</w:t>
            </w:r>
            <w:r w:rsidR="00D9242F" w:rsidRPr="001117E4">
              <w:rPr>
                <w:rFonts w:ascii="Century Gothic" w:hAnsi="Century Gothic"/>
                <w:sz w:val="22"/>
                <w:szCs w:val="22"/>
                <w:lang w:val="hu-HU"/>
              </w:rPr>
              <w:t>táblázat</w:t>
            </w:r>
          </w:p>
          <w:p w14:paraId="5B110B71" w14:textId="77777777" w:rsidR="00924894" w:rsidRPr="001117E4" w:rsidRDefault="00051795" w:rsidP="00D40EC5">
            <w:pPr>
              <w:spacing w:before="60" w:after="60" w:line="288" w:lineRule="auto"/>
              <w:ind w:right="34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Tanítói </w:t>
            </w:r>
            <w:r w:rsidR="00924894" w:rsidRPr="001117E4">
              <w:rPr>
                <w:rFonts w:ascii="Century Gothic" w:hAnsi="Century Gothic"/>
                <w:sz w:val="22"/>
                <w:szCs w:val="22"/>
                <w:lang w:val="hu-HU"/>
              </w:rPr>
              <w:t>megbeszélés</w:t>
            </w:r>
          </w:p>
          <w:p w14:paraId="37F0D1B5" w14:textId="77777777" w:rsidR="006D73EA" w:rsidRPr="001117E4" w:rsidRDefault="00924894" w:rsidP="00D40EC5">
            <w:pPr>
              <w:spacing w:before="60" w:after="60" w:line="288" w:lineRule="auto"/>
              <w:ind w:right="34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>Társak visszajelzése</w:t>
            </w:r>
            <w:r w:rsidR="00051795"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 3-2-1</w:t>
            </w:r>
            <w:r w:rsidR="00CC5DC4"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 módszerrel</w:t>
            </w:r>
          </w:p>
        </w:tc>
        <w:tc>
          <w:tcPr>
            <w:tcW w:w="3431" w:type="dxa"/>
            <w:shd w:val="clear" w:color="auto" w:fill="FFFFFF" w:themeFill="background1"/>
          </w:tcPr>
          <w:p w14:paraId="2CA9D68F" w14:textId="77777777" w:rsidR="00CD5D62" w:rsidRPr="001117E4" w:rsidRDefault="00CC5DC4" w:rsidP="00D40EC5">
            <w:pPr>
              <w:spacing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TKM-</w:t>
            </w:r>
            <w:r w:rsidR="00D9242F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táblázat </w:t>
            </w:r>
          </w:p>
          <w:p w14:paraId="2B044D9E" w14:textId="77777777" w:rsidR="00051795" w:rsidRPr="001117E4" w:rsidRDefault="00051795" w:rsidP="00D40EC5">
            <w:pPr>
              <w:spacing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Áttekintő táblázat az együttműködés</w:t>
            </w:r>
          </w:p>
          <w:p w14:paraId="5F22712D" w14:textId="77777777" w:rsidR="006D73EA" w:rsidRPr="001117E4" w:rsidRDefault="00051795" w:rsidP="00D40EC5">
            <w:pPr>
              <w:spacing w:line="288" w:lineRule="auto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értékeléséhez</w:t>
            </w:r>
          </w:p>
        </w:tc>
      </w:tr>
      <w:tr w:rsidR="006D2623" w:rsidRPr="001117E4" w14:paraId="1D656C0A" w14:textId="77777777" w:rsidTr="001117E4">
        <w:tc>
          <w:tcPr>
            <w:tcW w:w="10190" w:type="dxa"/>
            <w:gridSpan w:val="3"/>
            <w:shd w:val="clear" w:color="auto" w:fill="FFFFFF" w:themeFill="background1"/>
          </w:tcPr>
          <w:p w14:paraId="49D221BF" w14:textId="77777777" w:rsidR="006D2623" w:rsidRPr="001117E4" w:rsidRDefault="00D9242F" w:rsidP="00D40EC5">
            <w:pPr>
              <w:spacing w:line="288" w:lineRule="auto"/>
              <w:rPr>
                <w:rFonts w:ascii="Century Gothic" w:hAnsi="Century Gothic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bCs/>
                <w:szCs w:val="22"/>
                <w:lang w:val="hu-HU"/>
              </w:rPr>
              <w:t>Értékelési összefoglaló</w:t>
            </w:r>
          </w:p>
        </w:tc>
      </w:tr>
      <w:tr w:rsidR="00CD5D62" w:rsidRPr="001117E4" w14:paraId="5DED9F0A" w14:textId="77777777" w:rsidTr="001117E4">
        <w:tc>
          <w:tcPr>
            <w:tcW w:w="10190" w:type="dxa"/>
            <w:gridSpan w:val="3"/>
            <w:shd w:val="clear" w:color="auto" w:fill="FFFFFF" w:themeFill="background1"/>
            <w:vAlign w:val="center"/>
          </w:tcPr>
          <w:p w14:paraId="56EE7254" w14:textId="77777777" w:rsidR="00CC5DC4" w:rsidRPr="001117E4" w:rsidRDefault="00660A21" w:rsidP="00A04396">
            <w:pPr>
              <w:spacing w:before="120" w:after="120" w:line="288" w:lineRule="auto"/>
              <w:jc w:val="both"/>
              <w:rPr>
                <w:rFonts w:ascii="Century Gothic" w:hAnsi="Century Gothic"/>
                <w:b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A projektmunka megkezdése előtt</w:t>
            </w:r>
          </w:p>
          <w:p w14:paraId="16C93F29" w14:textId="4AD53BA7" w:rsidR="002A14EB" w:rsidRPr="001117E4" w:rsidRDefault="00D9242F" w:rsidP="00A04396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>A projekt kezdet</w:t>
            </w:r>
            <w:r w:rsidR="00FE468A"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én a tanulók által készített </w:t>
            </w:r>
            <w:r w:rsidR="00660A21" w:rsidRPr="001117E4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TKM-táblázatból</w:t>
            </w: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 fény derül arra, hogy milyen előzetes ismeretekkel rendelkeznek a növények növekedését illetően. </w:t>
            </w:r>
            <w:r w:rsidR="00660A21" w:rsidRPr="001117E4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Ötletbörzével</w:t>
            </w:r>
            <w:r w:rsidR="00660A21"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 indítsuk a projektmunká</w:t>
            </w:r>
            <w:r w:rsidR="005E35C6" w:rsidRPr="001117E4">
              <w:rPr>
                <w:rFonts w:ascii="Century Gothic" w:hAnsi="Century Gothic"/>
                <w:sz w:val="22"/>
                <w:szCs w:val="22"/>
                <w:lang w:val="hu-HU"/>
              </w:rPr>
              <w:t>t, h</w:t>
            </w:r>
            <w:r w:rsidR="00660A21" w:rsidRPr="001117E4">
              <w:rPr>
                <w:rFonts w:ascii="Century Gothic" w:hAnsi="Century Gothic"/>
                <w:sz w:val="22"/>
                <w:szCs w:val="22"/>
                <w:lang w:val="hu-HU"/>
              </w:rPr>
              <w:t>ogy segítsünk a tanulóknak saját gondolatokkal előállni.</w:t>
            </w:r>
            <w:r w:rsidR="00314B5D"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 Ezt a Linoit (www.linoit.com) segítségével valósíthatjuk meg.</w:t>
            </w:r>
          </w:p>
          <w:p w14:paraId="3635756D" w14:textId="77777777" w:rsidR="00CC5DC4" w:rsidRPr="001117E4" w:rsidRDefault="00660A21" w:rsidP="00A04396">
            <w:pPr>
              <w:keepNext/>
              <w:spacing w:before="120" w:after="120" w:line="288" w:lineRule="auto"/>
              <w:jc w:val="both"/>
              <w:outlineLvl w:val="1"/>
              <w:rPr>
                <w:rFonts w:ascii="Century Gothic" w:hAnsi="Century Gothic"/>
                <w:b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sz w:val="22"/>
                <w:szCs w:val="22"/>
                <w:lang w:val="hu-HU"/>
              </w:rPr>
              <w:lastRenderedPageBreak/>
              <w:t>A projektmunka során</w:t>
            </w:r>
          </w:p>
          <w:p w14:paraId="3BE69EE7" w14:textId="715E59D8" w:rsidR="005E35C6" w:rsidRPr="001117E4" w:rsidRDefault="00D9242F" w:rsidP="00A04396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projektmunka során a tanulók a projekt </w:t>
            </w:r>
            <w:r w:rsidR="00660A21" w:rsidRPr="001117E4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>áttekintő táblázatát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útmutatóként használják. A tanulók növényekről készített </w:t>
            </w:r>
            <w:r w:rsidR="002A14EB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digitális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naplóját a pedagógus ellenőrzi, hogy lássa, szükséges-e többet oktatnia az adatgyűjtésről és adatrögzítésről.</w:t>
            </w:r>
            <w:r w:rsidR="0019605A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Erről </w:t>
            </w:r>
            <w:r w:rsidR="00051795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konzultáció, tanítói </w:t>
            </w:r>
            <w:r w:rsidR="0019605A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megbeszélés formájában tájékoztatja a diákokat. </w:t>
            </w:r>
            <w:r w:rsidR="00051795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tanulók a csoportmunka során nyújtott egyéni teljesítményük értékeléséhez, az úgynevezett </w:t>
            </w:r>
            <w:r w:rsidR="00660A21" w:rsidRPr="001117E4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>3-2-1 értékelést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használják</w:t>
            </w:r>
            <w:r w:rsidR="005E35C6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, vagyis az egyéni beszámolókhoz </w:t>
            </w:r>
            <w:r w:rsidR="00314B5D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három </w:t>
            </w:r>
            <w:r w:rsidR="005E35C6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dicsérő megjegyzést, két kérdést és egy javaslatot fűznek.</w:t>
            </w:r>
          </w:p>
          <w:p w14:paraId="196AE8A0" w14:textId="4BA9AE0D" w:rsidR="0019605A" w:rsidRPr="001117E4" w:rsidRDefault="00D43DF9" w:rsidP="00A04396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Az előrehaladás ellenőrzéséhez a </w:t>
            </w:r>
            <w:r w:rsidR="00D9242F" w:rsidRPr="001117E4">
              <w:rPr>
                <w:rFonts w:ascii="Century Gothic" w:hAnsi="Century Gothic"/>
                <w:sz w:val="22"/>
                <w:szCs w:val="22"/>
                <w:lang w:val="hu-HU"/>
              </w:rPr>
              <w:t>naplóbejegyzések</w:t>
            </w: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>et rendszeresen átnézzük,</w:t>
            </w:r>
            <w:r w:rsidR="00D9242F" w:rsidRPr="001117E4">
              <w:rPr>
                <w:rFonts w:ascii="Century Gothic" w:hAnsi="Century Gothic"/>
                <w:sz w:val="22"/>
                <w:szCs w:val="22"/>
                <w:lang w:val="hu-HU"/>
              </w:rPr>
              <w:t xml:space="preserve"> felváltva figyeljük az egyes csoportok napi munkáját; </w:t>
            </w:r>
            <w:r w:rsidRPr="001117E4">
              <w:rPr>
                <w:rFonts w:ascii="Century Gothic" w:hAnsi="Century Gothic"/>
                <w:sz w:val="22"/>
                <w:szCs w:val="22"/>
                <w:lang w:val="hu-HU"/>
              </w:rPr>
              <w:t>hogy ki</w:t>
            </w:r>
            <w:r w:rsidR="00D9242F" w:rsidRPr="001117E4">
              <w:rPr>
                <w:rFonts w:ascii="Century Gothic" w:hAnsi="Century Gothic"/>
                <w:sz w:val="22"/>
                <w:szCs w:val="22"/>
                <w:lang w:val="hu-HU"/>
              </w:rPr>
              <w:t>derítsük, milyen kérdései lehetnek a tanulóknak, illetve hol lehet szükségük segítségre.</w:t>
            </w:r>
          </w:p>
          <w:p w14:paraId="6414DE57" w14:textId="77777777" w:rsidR="008D590B" w:rsidRPr="001117E4" w:rsidRDefault="00660A21" w:rsidP="00A04396">
            <w:pPr>
              <w:keepNext/>
              <w:spacing w:before="120" w:after="120" w:line="288" w:lineRule="auto"/>
              <w:jc w:val="both"/>
              <w:outlineLvl w:val="1"/>
              <w:rPr>
                <w:rFonts w:ascii="Century Gothic" w:hAnsi="Century Gothic"/>
                <w:b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sz w:val="22"/>
                <w:szCs w:val="22"/>
                <w:lang w:val="hu-HU"/>
              </w:rPr>
              <w:t>A projektmunka végén</w:t>
            </w:r>
          </w:p>
          <w:p w14:paraId="0FA28DCB" w14:textId="77777777" w:rsidR="00051795" w:rsidRPr="001117E4" w:rsidRDefault="0019605A" w:rsidP="00A04396">
            <w:pPr>
              <w:spacing w:before="120" w:after="12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projekt befejezése </w:t>
            </w:r>
            <w:r w:rsidR="008D590B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előtt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tanulók végi</w:t>
            </w:r>
            <w:r w:rsidR="00051795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ggondolják, hogy mit tanultak, a </w:t>
            </w:r>
            <w:r w:rsidR="00660A21" w:rsidRPr="001117E4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>TKM-táblázatban</w:t>
            </w:r>
            <w:r w:rsidR="00051795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rögzítik</w:t>
            </w:r>
            <w:r w:rsidR="008D590B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.</w:t>
            </w:r>
          </w:p>
          <w:p w14:paraId="6A266495" w14:textId="77777777" w:rsidR="002A14EB" w:rsidRPr="001117E4" w:rsidRDefault="00051795" w:rsidP="00A04396">
            <w:pPr>
              <w:spacing w:before="120" w:after="120" w:line="288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</w:t>
            </w:r>
            <w:r w:rsidR="0019605A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tanulói terméket (kisfilm, prezentáció, fejlődési napló), a tartalom,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forma, kivitel és a kommunikációs készségek</w:t>
            </w:r>
            <w:r w:rsidR="008D590B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  <w:r w:rsidR="0019605A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figyelembevételével értékeli</w:t>
            </w:r>
            <w:r w:rsidR="005E35C6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k.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csoporton belüli együttműködést </w:t>
            </w:r>
            <w:r w:rsidR="00660A21" w:rsidRPr="001117E4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>áttekintő táblázattal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értékelik.</w:t>
            </w:r>
          </w:p>
        </w:tc>
      </w:tr>
    </w:tbl>
    <w:p w14:paraId="61042E2B" w14:textId="661E5D55" w:rsidR="006D2623" w:rsidRPr="001117E4" w:rsidRDefault="00D9242F" w:rsidP="001117E4">
      <w:pPr>
        <w:spacing w:before="60" w:line="288" w:lineRule="auto"/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</w:pPr>
      <w:r w:rsidRPr="001117E4"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  <w:lastRenderedPageBreak/>
        <w:t>A projekt menete</w:t>
      </w:r>
    </w:p>
    <w:tbl>
      <w:tblPr>
        <w:tblW w:w="10485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88"/>
        <w:gridCol w:w="1872"/>
        <w:gridCol w:w="8325"/>
      </w:tblGrid>
      <w:tr w:rsidR="006D2623" w:rsidRPr="001117E4" w14:paraId="654F7D35" w14:textId="77777777" w:rsidTr="009C142D">
        <w:tc>
          <w:tcPr>
            <w:tcW w:w="10485" w:type="dxa"/>
            <w:gridSpan w:val="3"/>
            <w:shd w:val="clear" w:color="auto" w:fill="FFFFFF" w:themeFill="background1"/>
          </w:tcPr>
          <w:p w14:paraId="78C46E33" w14:textId="77777777" w:rsidR="006D2623" w:rsidRDefault="006D2623" w:rsidP="00D40EC5">
            <w:pPr>
              <w:spacing w:line="288" w:lineRule="auto"/>
              <w:rPr>
                <w:rFonts w:ascii="Century Gothic" w:hAnsi="Century Gothic"/>
                <w:b/>
                <w:bCs/>
                <w:color w:val="000000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bCs/>
                <w:color w:val="000000"/>
                <w:szCs w:val="22"/>
                <w:lang w:val="hu-HU"/>
              </w:rPr>
              <w:t>Módszertani eljárások</w:t>
            </w:r>
          </w:p>
          <w:p w14:paraId="22C483F4" w14:textId="77777777" w:rsidR="00A04396" w:rsidRPr="001117E4" w:rsidRDefault="00A04396" w:rsidP="00A04396">
            <w:pPr>
              <w:autoSpaceDN w:val="0"/>
              <w:spacing w:before="60" w:after="60" w:line="288" w:lineRule="auto"/>
              <w:jc w:val="both"/>
              <w:textAlignment w:val="baseline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 xml:space="preserve">A projekt elején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ötletbörzét tartunk és TKM-táblázatot töltünk ki a növények fejlődéséről.</w:t>
            </w:r>
          </w:p>
          <w:p w14:paraId="6806F0FE" w14:textId="5A62C8B6" w:rsidR="00A04396" w:rsidRPr="001117E4" w:rsidRDefault="00A04396" w:rsidP="00A04396">
            <w:pPr>
              <w:autoSpaceDN w:val="0"/>
              <w:spacing w:before="60" w:after="60" w:line="288" w:lineRule="auto"/>
              <w:jc w:val="both"/>
              <w:textAlignment w:val="baseline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Az ötletbörzére a Linoit alkalmazást használjuk.</w:t>
            </w:r>
            <w:r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Például </w:t>
            </w:r>
            <w:hyperlink r:id="rId11" w:history="1">
              <w:r w:rsidRPr="001117E4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http://linoit.com/users/fodora1/canvases/Hov%C3%A1%20fut%20a%20fut%C3%B3bab%3F</w:t>
              </w:r>
            </w:hyperlink>
          </w:p>
          <w:p w14:paraId="6D5839CE" w14:textId="77777777" w:rsidR="00A04396" w:rsidRPr="001117E4" w:rsidRDefault="00A04396" w:rsidP="00A04396">
            <w:pPr>
              <w:autoSpaceDN w:val="0"/>
              <w:spacing w:before="60" w:after="60" w:line="288" w:lineRule="auto"/>
              <w:jc w:val="center"/>
              <w:textAlignment w:val="baseline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noProof/>
                <w:color w:val="000000"/>
                <w:sz w:val="22"/>
                <w:szCs w:val="22"/>
                <w:lang w:val="hu-HU" w:eastAsia="hu-HU"/>
              </w:rPr>
              <w:drawing>
                <wp:inline distT="0" distB="0" distL="0" distR="0" wp14:anchorId="7E446E77" wp14:editId="224ECBE2">
                  <wp:extent cx="4237450" cy="1992351"/>
                  <wp:effectExtent l="19050" t="0" r="0" b="0"/>
                  <wp:docPr id="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3937" b="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420" cy="199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E8580" w14:textId="77777777" w:rsidR="00A04396" w:rsidRPr="007E7FCF" w:rsidRDefault="00A04396" w:rsidP="00A04396">
            <w:pPr>
              <w:spacing w:before="60" w:after="6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projektre Team</w:t>
            </w:r>
            <w:r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Maker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(</w:t>
            </w:r>
            <w:hyperlink r:id="rId13" w:history="1">
              <w:r w:rsidRPr="00483AB6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http://chir.ag/projects/team-maker/</w:t>
              </w:r>
            </w:hyperlink>
            <w:r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)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alkalmazás segítségével spontán módon alakulhatnak-4 fős csoportok.</w:t>
            </w:r>
            <w:r w:rsidRPr="001117E4" w:rsidDel="00582FE1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786C1430" w14:textId="663EE4A6" w:rsidR="00A04396" w:rsidRPr="001117E4" w:rsidRDefault="00A04396" w:rsidP="00A04396">
            <w:pPr>
              <w:spacing w:line="288" w:lineRule="auto"/>
              <w:jc w:val="center"/>
              <w:rPr>
                <w:rFonts w:ascii="Century Gothic" w:hAnsi="Century Gothic"/>
                <w:b/>
                <w:color w:val="000000"/>
                <w:szCs w:val="22"/>
                <w:lang w:val="hu-HU" w:bidi="he-I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D696EA" wp14:editId="45FFB604">
                  <wp:extent cx="4389120" cy="210288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8829" b="5991"/>
                          <a:stretch/>
                        </pic:blipFill>
                        <pic:spPr bwMode="auto">
                          <a:xfrm>
                            <a:off x="0" y="0"/>
                            <a:ext cx="4408213" cy="2112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E67" w:rsidRPr="001E21B1" w14:paraId="7E7C4B8B" w14:textId="77777777" w:rsidTr="009C142D">
        <w:tc>
          <w:tcPr>
            <w:tcW w:w="10485" w:type="dxa"/>
            <w:gridSpan w:val="3"/>
            <w:shd w:val="clear" w:color="auto" w:fill="FFFFFF" w:themeFill="background1"/>
          </w:tcPr>
          <w:p w14:paraId="0EF0CA39" w14:textId="77777777" w:rsidR="00B16E67" w:rsidRPr="001E21B1" w:rsidRDefault="0050148C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lastRenderedPageBreak/>
              <w:t>A</w:t>
            </w:r>
            <w:r w:rsidR="00C5341C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csoporttagok hangüzeneteket is hagyhatnak egymásnak.</w:t>
            </w:r>
          </w:p>
          <w:p w14:paraId="468AB1A4" w14:textId="71B4283F" w:rsidR="009F6774" w:rsidRPr="001E21B1" w:rsidRDefault="009F6774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>A csoporto</w:t>
            </w:r>
            <w:r w:rsidR="002F53E4" w:rsidRPr="001E21B1">
              <w:rPr>
                <w:rFonts w:ascii="Century Gothic" w:hAnsi="Century Gothic"/>
                <w:sz w:val="22"/>
                <w:szCs w:val="22"/>
                <w:lang w:val="hu-HU"/>
              </w:rPr>
              <w:t xml:space="preserve">k az elvégzendő feladatokat </w:t>
            </w:r>
            <w:r w:rsidR="001778C7" w:rsidRPr="001E21B1">
              <w:rPr>
                <w:rFonts w:ascii="Century Gothic" w:hAnsi="Century Gothic"/>
                <w:sz w:val="22"/>
                <w:szCs w:val="22"/>
                <w:lang w:val="hu-HU"/>
              </w:rPr>
              <w:t>az Ex</w:t>
            </w:r>
            <w:r w:rsidR="001E090D" w:rsidRPr="001E21B1">
              <w:rPr>
                <w:rFonts w:ascii="Century Gothic" w:hAnsi="Century Gothic"/>
                <w:sz w:val="22"/>
                <w:szCs w:val="22"/>
                <w:lang w:val="hu-HU"/>
              </w:rPr>
              <w:t>c</w:t>
            </w:r>
            <w:r w:rsidR="001778C7" w:rsidRPr="001E21B1">
              <w:rPr>
                <w:rFonts w:ascii="Century Gothic" w:hAnsi="Century Gothic"/>
                <w:sz w:val="22"/>
                <w:szCs w:val="22"/>
                <w:lang w:val="hu-HU"/>
              </w:rPr>
              <w:t xml:space="preserve">el táblázatban </w:t>
            </w:r>
            <w:r w:rsidR="002F53E4" w:rsidRPr="001E21B1">
              <w:rPr>
                <w:rFonts w:ascii="Century Gothic" w:hAnsi="Century Gothic"/>
                <w:sz w:val="22"/>
                <w:szCs w:val="22"/>
                <w:lang w:val="hu-HU"/>
              </w:rPr>
              <w:t xml:space="preserve">lépésekre bontva kapják meg, </w:t>
            </w: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>amivel nyomon követhetik,</w:t>
            </w:r>
            <w:r w:rsidR="0050148C" w:rsidRPr="001E21B1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>hogy minden feladatot elvégeztek-e.</w:t>
            </w:r>
          </w:p>
          <w:p w14:paraId="5D16654D" w14:textId="2778E922" w:rsidR="00B16E67" w:rsidRPr="001E21B1" w:rsidRDefault="00B16E67" w:rsidP="009C142D">
            <w:pPr>
              <w:autoSpaceDN w:val="0"/>
              <w:spacing w:before="60" w:after="60" w:line="288" w:lineRule="auto"/>
              <w:jc w:val="both"/>
              <w:textAlignment w:val="baseline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diákok anyagokat és eszközöket gyűjtenek a feladatho</w:t>
            </w:r>
            <w:r w:rsidR="001778C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z, ennek listája is az Ex</w:t>
            </w:r>
            <w:r w:rsidR="001E090D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c</w:t>
            </w:r>
            <w:r w:rsidR="001778C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el táblázatban található.</w:t>
            </w:r>
            <w:r w:rsidR="009F6774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</w:p>
          <w:p w14:paraId="3F3913C3" w14:textId="14449EC1" w:rsidR="00B16E67" w:rsidRPr="001E21B1" w:rsidRDefault="00B16E67" w:rsidP="009C142D">
            <w:pPr>
              <w:widowControl w:val="0"/>
              <w:spacing w:before="60" w:after="60" w:line="288" w:lineRule="auto"/>
              <w:jc w:val="both"/>
              <w:rPr>
                <w:rFonts w:ascii="Century Gothic" w:hAnsi="Century Gothic"/>
                <w:b/>
                <w:color w:val="000000"/>
                <w:sz w:val="22"/>
                <w:szCs w:val="22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gyerekek közösen elindítják a kísérletet, és beosztják egymás között a további teendőket</w:t>
            </w:r>
            <w:r w:rsidRPr="001E21B1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>.</w:t>
            </w:r>
            <w:r w:rsidR="001778C7" w:rsidRPr="001E21B1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 xml:space="preserve"> Mivel a bab csírázása legalább egy hétig tart, érdemes a </w:t>
            </w:r>
            <w:r w:rsidR="001E090D" w:rsidRPr="001E21B1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 xml:space="preserve">kísérletet </w:t>
            </w:r>
            <w:r w:rsidR="001778C7" w:rsidRPr="001E21B1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>a DTH előtt egy héttel elindítani.</w:t>
            </w:r>
          </w:p>
          <w:p w14:paraId="0BB8030C" w14:textId="77777777" w:rsidR="001778C7" w:rsidRPr="001E21B1" w:rsidRDefault="004903A6" w:rsidP="009C142D">
            <w:pPr>
              <w:spacing w:before="60" w:after="60" w:line="288" w:lineRule="auto"/>
              <w:jc w:val="both"/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A csíráztatás során minden csoportnak </w:t>
            </w:r>
            <w:r w:rsidR="00E335C7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más a </w:t>
            </w: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feladat</w:t>
            </w:r>
            <w:r w:rsidR="001778C7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a. </w:t>
            </w:r>
          </w:p>
          <w:p w14:paraId="2D59A9B8" w14:textId="77777777" w:rsidR="00B80583" w:rsidRPr="001E21B1" w:rsidRDefault="00B80583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222222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>Ha több osztály vesz részt a projektben, akkor érdemes az azonos feladatot kapott csoportoknak időről időre szakértői csoportokban összeülni, és egyeztetni a feladatról.</w:t>
            </w:r>
          </w:p>
          <w:p w14:paraId="63D0C0D2" w14:textId="278B1972" w:rsidR="00B80583" w:rsidRPr="001E21B1" w:rsidRDefault="00B80583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222222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Tűzbabot válasszunk, mert annak szép piros virága van, és gyorsan nő, látványos.</w:t>
            </w:r>
          </w:p>
          <w:p w14:paraId="504550E0" w14:textId="5AF290C2" w:rsidR="001778C7" w:rsidRPr="001E21B1" w:rsidRDefault="004903A6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A csoportok nap</w:t>
            </w:r>
            <w:r w:rsidR="00582FE1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,</w:t>
            </w: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mint nap gondozzák a növényt</w:t>
            </w:r>
            <w:r w:rsidR="00582FE1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és</w:t>
            </w: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a fejlődését dokumentálják is.</w:t>
            </w:r>
            <w:r w:rsidR="001E090D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Megfigyelik</w:t>
            </w:r>
            <w:r w:rsidR="001778C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babok fejlődését</w:t>
            </w:r>
            <w:r w:rsidR="00582FE1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és a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datoka</w:t>
            </w:r>
            <w:r w:rsidR="001778C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t g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yűjtenek</w:t>
            </w:r>
            <w:r w:rsidR="001778C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és a táblázat megfelelő oldalára lejegyzik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. </w:t>
            </w:r>
          </w:p>
          <w:p w14:paraId="0E3C8E66" w14:textId="77777777" w:rsidR="00D9353A" w:rsidRPr="001E21B1" w:rsidRDefault="00582FE1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tanulók </w:t>
            </w:r>
            <w:r w:rsidR="004903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okostelefon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segítségével pl. </w:t>
            </w:r>
            <w:r w:rsidR="004903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Camweather </w:t>
            </w:r>
            <w:r w:rsidR="004903A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alkalmazással fényképet készítenek</w:t>
            </w:r>
            <w:r w:rsidR="00D05F49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a fejlődő növényről</w:t>
            </w: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, amelyen egyúttal a dátum és a hely mellett az aktuális hőmérséklet is szerepelni fog.</w:t>
            </w:r>
            <w:r w:rsidR="004903A6" w:rsidRPr="001E21B1">
              <w:rPr>
                <w:rFonts w:ascii="Century Gothic" w:hAnsi="Century Gothic"/>
                <w:sz w:val="22"/>
                <w:szCs w:val="22"/>
                <w:lang w:val="hu-HU"/>
              </w:rPr>
              <w:t xml:space="preserve"> </w:t>
            </w:r>
          </w:p>
          <w:p w14:paraId="442F9D8C" w14:textId="77777777" w:rsidR="00AE60AF" w:rsidRPr="001E21B1" w:rsidRDefault="005865AD" w:rsidP="009C142D">
            <w:pPr>
              <w:spacing w:before="60" w:after="60" w:line="288" w:lineRule="auto"/>
              <w:jc w:val="center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4848698B" wp14:editId="24AA6EFC">
                  <wp:extent cx="3486349" cy="1730093"/>
                  <wp:effectExtent l="0" t="0" r="0" b="3810"/>
                  <wp:docPr id="16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7382" b="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243" cy="174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B52F9" w14:textId="08F12F46" w:rsidR="00B0178D" w:rsidRPr="001E21B1" w:rsidRDefault="004903A6" w:rsidP="009C142D">
            <w:pPr>
              <w:spacing w:before="60" w:after="60" w:line="288" w:lineRule="aut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lastRenderedPageBreak/>
              <w:t xml:space="preserve">Az elkészült képekből </w:t>
            </w:r>
            <w:r w:rsidR="00660A21" w:rsidRPr="001E21B1">
              <w:rPr>
                <w:rFonts w:ascii="Century Gothic" w:hAnsi="Century Gothic" w:cs="Arial"/>
                <w:b/>
                <w:color w:val="222222"/>
                <w:sz w:val="22"/>
                <w:szCs w:val="22"/>
                <w:lang w:val="hu-HU"/>
              </w:rPr>
              <w:t>Photopeach</w:t>
            </w:r>
            <w:r w:rsidR="00582FE1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</w:t>
            </w:r>
            <w:r w:rsidR="008F55A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(</w:t>
            </w:r>
            <w:hyperlink r:id="rId16" w:history="1">
              <w:r w:rsidR="008F55A6" w:rsidRPr="001E21B1">
                <w:rPr>
                  <w:rStyle w:val="Hiperhivatkozs"/>
                  <w:rFonts w:ascii="Century Gothic" w:hAnsi="Century Gothic" w:cs="Arial"/>
                  <w:sz w:val="22"/>
                  <w:szCs w:val="22"/>
                  <w:lang w:val="hu-HU"/>
                </w:rPr>
                <w:t>http://photopeach.com/home</w:t>
              </w:r>
            </w:hyperlink>
            <w:r w:rsidR="008F55A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) </w:t>
            </w: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alkalmazással filmet is készíthetnek</w:t>
            </w:r>
            <w:r w:rsidR="001117E4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</w:t>
            </w:r>
            <w:r w:rsidR="00B0178D" w:rsidRPr="001E21B1">
              <w:rPr>
                <w:rFonts w:ascii="Century Gothic" w:hAnsi="Century Gothic" w:cs="Arial"/>
                <w:bCs/>
                <w:sz w:val="22"/>
                <w:szCs w:val="22"/>
              </w:rPr>
              <w:t xml:space="preserve">zenei aláfestéssel. </w:t>
            </w:r>
            <w:r w:rsidR="00B0178D" w:rsidRPr="001E21B1">
              <w:rPr>
                <w:rFonts w:ascii="Century Gothic" w:hAnsi="Century Gothic" w:cs="Arial"/>
                <w:sz w:val="22"/>
                <w:szCs w:val="22"/>
              </w:rPr>
              <w:t>Az ingyenes verzió 30 fénykép felhasználását engedélyezi egyetlen videóban.</w:t>
            </w:r>
          </w:p>
          <w:p w14:paraId="2778994A" w14:textId="77777777" w:rsidR="001E21B1" w:rsidRDefault="00B0178D" w:rsidP="009C142D">
            <w:pPr>
              <w:pStyle w:val="NormlWeb"/>
              <w:shd w:val="clear" w:color="auto" w:fill="FFFFFF"/>
              <w:spacing w:before="60" w:beforeAutospacing="0" w:after="60" w:afterAutospacing="0" w:line="288" w:lineRule="auto"/>
              <w:jc w:val="both"/>
              <w:textAlignment w:val="baseline"/>
              <w:rPr>
                <w:rFonts w:ascii="Century Gothic" w:hAnsi="Century Gothic" w:cs="Arial"/>
                <w:sz w:val="22"/>
                <w:szCs w:val="22"/>
              </w:rPr>
            </w:pPr>
            <w:r w:rsidRPr="001E21B1">
              <w:rPr>
                <w:rFonts w:ascii="Century Gothic" w:hAnsi="Century Gothic" w:cs="Arial"/>
                <w:sz w:val="22"/>
                <w:szCs w:val="22"/>
              </w:rPr>
              <w:t>Pontos használatáról itt olvashatunk:</w:t>
            </w:r>
          </w:p>
          <w:p w14:paraId="29192E3C" w14:textId="5889546C" w:rsidR="00B0178D" w:rsidRPr="001E21B1" w:rsidRDefault="00B0178D" w:rsidP="009C142D">
            <w:pPr>
              <w:pStyle w:val="NormlWeb"/>
              <w:shd w:val="clear" w:color="auto" w:fill="FFFFFF"/>
              <w:spacing w:before="60" w:beforeAutospacing="0" w:after="60" w:afterAutospacing="0" w:line="288" w:lineRule="auto"/>
              <w:jc w:val="both"/>
              <w:textAlignment w:val="baseline"/>
              <w:rPr>
                <w:rFonts w:ascii="Century Gothic" w:hAnsi="Century Gothic" w:cs="Arial"/>
                <w:color w:val="0C3352"/>
                <w:sz w:val="22"/>
                <w:szCs w:val="22"/>
              </w:rPr>
            </w:pPr>
            <w:r w:rsidRPr="001E21B1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hyperlink r:id="rId17" w:history="1">
              <w:r w:rsidRPr="001E21B1">
                <w:rPr>
                  <w:rStyle w:val="Hiperhivatkozs"/>
                  <w:rFonts w:ascii="Century Gothic" w:hAnsi="Century Gothic" w:cs="Arial"/>
                  <w:sz w:val="22"/>
                  <w:szCs w:val="22"/>
                </w:rPr>
                <w:t>http://kozosseg.sulinet.hu/hu/group/kontextus/blog/post/video-kvizzel-fenykepekbol-ezt-tudja-a-photopeach</w:t>
              </w:r>
            </w:hyperlink>
          </w:p>
          <w:p w14:paraId="66C74F03" w14:textId="77777777" w:rsidR="006D73EA" w:rsidRPr="001E21B1" w:rsidRDefault="004903A6" w:rsidP="009C142D">
            <w:pPr>
              <w:spacing w:before="60" w:after="60" w:line="288" w:lineRule="auto"/>
              <w:jc w:val="both"/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Másik ajánlott alkalmazás a Framelapse</w:t>
            </w:r>
            <w:r w:rsidR="008F55A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, amely egy olyan alkalmazás mobiltelefonra vagy tabletre (Android), hogy bizonyos időközönként (a gyakoriság tetszés szerint állítható), magától készít egy fotót az eszköz, a végén pedig összerakja filmmé. Íme egy példa: </w:t>
            </w:r>
            <w:hyperlink r:id="rId18" w:tgtFrame="_blank" w:history="1">
              <w:r w:rsidR="008F55A6" w:rsidRPr="001E21B1">
                <w:rPr>
                  <w:rStyle w:val="Hiperhivatkozs"/>
                  <w:rFonts w:ascii="Century Gothic" w:hAnsi="Century Gothic" w:cs="Arial"/>
                  <w:color w:val="1155CC"/>
                  <w:sz w:val="22"/>
                  <w:szCs w:val="22"/>
                  <w:lang w:val="hu-HU"/>
                </w:rPr>
                <w:t>https://www.youtube.com/watch?v=pBEpjppXEl4</w:t>
              </w:r>
            </w:hyperlink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</w:p>
          <w:p w14:paraId="072F10F1" w14:textId="77777777" w:rsidR="001E5E35" w:rsidRPr="001E21B1" w:rsidRDefault="005865AD" w:rsidP="009C142D">
            <w:pPr>
              <w:spacing w:before="60" w:after="60" w:line="288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 w:cs="Arial"/>
                <w:noProof/>
                <w:color w:val="222222"/>
                <w:sz w:val="22"/>
                <w:szCs w:val="22"/>
                <w:lang w:val="hu-HU" w:eastAsia="hu-HU"/>
              </w:rPr>
              <w:drawing>
                <wp:inline distT="0" distB="0" distL="0" distR="0" wp14:anchorId="70BEAFF7" wp14:editId="31605F5A">
                  <wp:extent cx="4417003" cy="2896819"/>
                  <wp:effectExtent l="0" t="0" r="3175" b="0"/>
                  <wp:docPr id="2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t="7382" r="34032" b="13865"/>
                          <a:stretch/>
                        </pic:blipFill>
                        <pic:spPr bwMode="auto">
                          <a:xfrm>
                            <a:off x="0" y="0"/>
                            <a:ext cx="4417851" cy="289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B019ED" w14:textId="20DF2CED" w:rsidR="006A3C1A" w:rsidRPr="001E21B1" w:rsidRDefault="004903A6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növény fejlődéséről rajzokat is, folyamatábrát is </w:t>
            </w:r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készít</w:t>
            </w:r>
            <w:r w:rsidR="00E335C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het</w:t>
            </w:r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nek a tanulók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, </w:t>
            </w:r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amelyeket beszkennelve vagy fotózva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, </w:t>
            </w:r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beilleszthetik 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</w:t>
            </w:r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fejlődési 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napló</w:t>
            </w:r>
            <w:r w:rsidR="00E335C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utolsó lapjá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ba</w:t>
            </w:r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. Ebből akár 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prezi is </w:t>
            </w:r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összeállítható, ha a tanulók nyitottak arra, hogy megtanulják az alkalmazás használatát.</w:t>
            </w:r>
          </w:p>
          <w:p w14:paraId="37DF4947" w14:textId="2CCB3C6B" w:rsidR="00AE60AF" w:rsidRPr="001E21B1" w:rsidRDefault="00ED396A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hyperlink r:id="rId20" w:history="1">
              <w:r w:rsidR="004903A6" w:rsidRPr="001E21B1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http://www.prezimagyarul.hu/</w:t>
              </w:r>
            </w:hyperlink>
          </w:p>
          <w:p w14:paraId="1C43001B" w14:textId="0BD990D1" w:rsidR="00B16E67" w:rsidRPr="001E21B1" w:rsidRDefault="001778C7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megfigyeléseiket rögzítik, a fejlődési naplóba rendezik</w:t>
            </w:r>
          </w:p>
          <w:p w14:paraId="15ABF37A" w14:textId="77777777" w:rsidR="00037BF5" w:rsidRPr="001E21B1" w:rsidRDefault="00C81F84" w:rsidP="009C142D">
            <w:pPr>
              <w:spacing w:before="60" w:after="60" w:line="288" w:lineRule="auto"/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noProof/>
                <w:color w:val="000000"/>
                <w:sz w:val="22"/>
                <w:szCs w:val="22"/>
                <w:lang w:val="hu-HU" w:eastAsia="hu-HU"/>
              </w:rPr>
              <w:lastRenderedPageBreak/>
              <w:drawing>
                <wp:inline distT="0" distB="0" distL="0" distR="0" wp14:anchorId="01AF59D2" wp14:editId="1373D87F">
                  <wp:extent cx="3784854" cy="2665854"/>
                  <wp:effectExtent l="0" t="0" r="6350" b="127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944" cy="267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84D37" w14:textId="77777777" w:rsidR="006A3C1A" w:rsidRPr="001E21B1" w:rsidRDefault="004903A6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Az alkalmazás a kitöltött táblázatokból vonal</w:t>
            </w:r>
            <w:r w:rsidR="008F55A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-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és oszlopdiagramokat generál.</w:t>
            </w:r>
          </w:p>
          <w:p w14:paraId="53A6EBCE" w14:textId="77777777" w:rsidR="00D9353A" w:rsidRPr="001E21B1" w:rsidRDefault="004903A6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 xml:space="preserve">A projektben használt sokfajta eszköz összegyűjtésére a </w:t>
            </w:r>
            <w:r w:rsidRPr="001E21B1">
              <w:rPr>
                <w:rFonts w:ascii="Century Gothic" w:hAnsi="Century Gothic"/>
                <w:i/>
                <w:sz w:val="22"/>
                <w:szCs w:val="22"/>
                <w:lang w:val="hu-HU"/>
              </w:rPr>
              <w:t>Symbaloo</w:t>
            </w: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>-t használjuk, ahol csempékbe tudjuk rendezni az elvégzendő feladatok linkjeit és frissíthetjük is azokat, így egyetlen webcímet kell csak a diákoknak megjegyezni, ahol mindent megtalálnak egy helyen.</w:t>
            </w:r>
          </w:p>
          <w:p w14:paraId="45B119D9" w14:textId="77777777" w:rsidR="00D9353A" w:rsidRPr="001E21B1" w:rsidRDefault="004903A6" w:rsidP="009C142D">
            <w:pPr>
              <w:spacing w:before="60" w:after="60" w:line="288" w:lineRule="auto"/>
              <w:jc w:val="center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 xml:space="preserve">pl. </w:t>
            </w:r>
            <w:hyperlink r:id="rId22" w:history="1">
              <w:r w:rsidRPr="001E21B1">
                <w:rPr>
                  <w:rStyle w:val="Hiperhivatkozs"/>
                  <w:rFonts w:ascii="Century Gothic" w:hAnsi="Century Gothic"/>
                  <w:sz w:val="22"/>
                  <w:szCs w:val="22"/>
                  <w:lang w:val="hu-HU"/>
                </w:rPr>
                <w:t>https://www.symbaloo.com/home/mix/13eOcK1fiV</w:t>
              </w:r>
            </w:hyperlink>
            <w:r w:rsidR="00AE60AF" w:rsidRPr="001E21B1">
              <w:rPr>
                <w:rFonts w:ascii="Century Gothic" w:hAnsi="Century Gothic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386100B6" wp14:editId="18942D3A">
                  <wp:extent cx="3879022" cy="1955826"/>
                  <wp:effectExtent l="0" t="0" r="7620" b="6350"/>
                  <wp:docPr id="25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0" b="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589" cy="196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33921" w14:textId="77777777" w:rsidR="00B16E67" w:rsidRPr="001E21B1" w:rsidRDefault="004903A6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>A témával kapcsolatban a tantárgyi koncentrációt kihasználva kiegészítő feladatokat javasolu</w:t>
            </w:r>
            <w:r w:rsidR="00233CB9" w:rsidRPr="001E21B1">
              <w:rPr>
                <w:rFonts w:ascii="Century Gothic" w:hAnsi="Century Gothic"/>
                <w:sz w:val="22"/>
                <w:szCs w:val="22"/>
                <w:lang w:val="hu-HU"/>
              </w:rPr>
              <w:t>n</w:t>
            </w: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>k:</w:t>
            </w:r>
          </w:p>
          <w:p w14:paraId="036392AA" w14:textId="77777777" w:rsidR="00006625" w:rsidRPr="001E21B1" w:rsidRDefault="00233CB9" w:rsidP="009C142D">
            <w:pPr>
              <w:spacing w:before="60" w:after="60" w:line="288" w:lineRule="auto"/>
              <w:jc w:val="both"/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</w:pPr>
            <w:r w:rsidRPr="001E21B1">
              <w:rPr>
                <w:rFonts w:ascii="Century Gothic" w:hAnsi="Century Gothic"/>
                <w:sz w:val="22"/>
                <w:szCs w:val="22"/>
                <w:lang w:val="hu-HU"/>
              </w:rPr>
              <w:t>lásd melléklet</w:t>
            </w:r>
          </w:p>
          <w:p w14:paraId="3CB6892D" w14:textId="3B02025B" w:rsidR="00B16E67" w:rsidRPr="001E21B1" w:rsidRDefault="000C4CD8" w:rsidP="009C142D">
            <w:pPr>
              <w:shd w:val="clear" w:color="auto" w:fill="FFFFFF"/>
              <w:spacing w:before="60" w:after="60" w:line="288" w:lineRule="auto"/>
              <w:jc w:val="both"/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A kiegészítő felad</w:t>
            </w:r>
            <w:r w:rsidR="00BC7CB7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atok kivitelezéséhez a</w:t>
            </w: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Powerpoint</w:t>
            </w:r>
            <w:r w:rsidR="00530A2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tal együtt használható Microsoft Mouse Mischief (</w:t>
            </w:r>
            <w:hyperlink r:id="rId24" w:history="1">
              <w:r w:rsidR="00B74AC9" w:rsidRPr="001E21B1">
                <w:rPr>
                  <w:rStyle w:val="Hiperhivatkozs"/>
                  <w:rFonts w:ascii="Century Gothic" w:hAnsi="Century Gothic" w:cs="Arial"/>
                  <w:sz w:val="22"/>
                  <w:szCs w:val="22"/>
                  <w:lang w:val="hu-HU"/>
                </w:rPr>
                <w:t>http://microsoft-mouse-mischief.en.softonic.com/</w:t>
              </w:r>
            </w:hyperlink>
            <w:r w:rsidR="00530A2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)</w:t>
            </w:r>
            <w:r w:rsidR="00321D27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alkalmazását ajánl</w:t>
            </w:r>
            <w:r w:rsidR="00530A2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juk</w:t>
            </w:r>
            <w:r w:rsidR="001117E4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,</w:t>
            </w:r>
            <w:r w:rsidR="00321D27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am</w:t>
            </w:r>
            <w:r w:rsidR="00530A2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ely</w:t>
            </w:r>
            <w:r w:rsidR="001117E4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i</w:t>
            </w:r>
            <w:r w:rsidR="00530A2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k alkalmas arra, hogy több, a tanári számítógéphez kapcsolt egeret kezeljen. Ekkor a </w:t>
            </w:r>
            <w:r w:rsidR="00B16E67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>táblán, különböző ikonokkal</w:t>
            </w:r>
            <w:r w:rsidR="00530A26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 jelennek meg a tanulók és </w:t>
            </w:r>
          </w:p>
          <w:p w14:paraId="41B959E4" w14:textId="696EAA5E" w:rsidR="00B16E67" w:rsidRPr="001E21B1" w:rsidRDefault="00530A26" w:rsidP="009C142D">
            <w:pPr>
              <w:shd w:val="clear" w:color="auto" w:fill="FFFFFF"/>
              <w:spacing w:before="60" w:after="60" w:line="288" w:lineRule="auto"/>
              <w:jc w:val="both"/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számolja </w:t>
            </w:r>
            <w:r w:rsidR="00B16E67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a program jó feleleteket, kiértékeli, hogy melyik </w:t>
            </w: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tanuló vagy </w:t>
            </w:r>
            <w:r w:rsidR="00B16E67"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t xml:space="preserve">csapat találta el a legtöbb pontot. </w:t>
            </w:r>
          </w:p>
          <w:p w14:paraId="7EBA51CC" w14:textId="5EECEDC5" w:rsidR="00B16E67" w:rsidRPr="001E21B1" w:rsidRDefault="00B16E67" w:rsidP="009C142D">
            <w:pPr>
              <w:shd w:val="clear" w:color="auto" w:fill="FFFFFF"/>
              <w:spacing w:before="60" w:after="60" w:line="288" w:lineRule="auto"/>
              <w:jc w:val="both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 w:rsidRPr="001E21B1">
              <w:rPr>
                <w:rFonts w:ascii="Century Gothic" w:hAnsi="Century Gothic" w:cs="Arial"/>
                <w:color w:val="222222"/>
                <w:sz w:val="22"/>
                <w:szCs w:val="22"/>
                <w:lang w:val="hu-HU"/>
              </w:rPr>
              <w:lastRenderedPageBreak/>
              <w:t>Azonnali visszajelzés tanítónak, diáknak helyben az órán, akár név nélkül is.</w:t>
            </w:r>
          </w:p>
          <w:p w14:paraId="384F6B6A" w14:textId="5D9E7943" w:rsidR="00B16E67" w:rsidRPr="001E21B1" w:rsidRDefault="00BB534A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projekt menetében a</w:t>
            </w:r>
            <w:r w:rsidRPr="001E21B1">
              <w:rPr>
                <w:rFonts w:ascii="Century Gothic" w:hAnsi="Century Gothic"/>
                <w:b/>
                <w:color w:val="000000"/>
                <w:sz w:val="22"/>
                <w:szCs w:val="22"/>
                <w:lang w:val="hu-HU"/>
              </w:rPr>
              <w:t xml:space="preserve"> </w:t>
            </w:r>
            <w:r w:rsidR="00B16E6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gyerekek </w:t>
            </w:r>
            <w:r w:rsidR="00FB2FA8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többi o</w:t>
            </w:r>
            <w:r w:rsidR="001778C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sztály azonos feladatot kapott </w:t>
            </w:r>
            <w:r w:rsidR="00FB2FA8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tanulóival alkotott</w:t>
            </w:r>
            <w:r w:rsidR="00530A2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  <w:r w:rsidR="00FB2FA8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szakértői csoportokban bemutatják készülő produktumaikat, </w:t>
            </w:r>
            <w:r w:rsidR="00B16E6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összehasonlítják, és összefüggéseket keresnek.</w:t>
            </w:r>
          </w:p>
          <w:p w14:paraId="59D8A0F7" w14:textId="77777777" w:rsidR="00B16E67" w:rsidRPr="001E21B1" w:rsidRDefault="00BB534A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</w:t>
            </w:r>
            <w:r w:rsidR="00B16E67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tanulók elmondják, megbeszélik elképzeléseiket a szakértőkkel, akik a szülők és tanárok köréből kerülnek ki várhatóan)</w:t>
            </w:r>
          </w:p>
          <w:p w14:paraId="66A40D4D" w14:textId="7A27ACBE" w:rsidR="00F83C3D" w:rsidRPr="001E21B1" w:rsidRDefault="00B16E67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Tanulói produktum lehet a folyamat végén egy Photopeach alkalmazással elkészített zenés rövidfil</w:t>
            </w:r>
            <w:r w:rsidR="00395D2D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m, vagy prezi, vagy folyamatábra, es</w:t>
            </w:r>
            <w:r w:rsidR="00AA407A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e</w:t>
            </w:r>
            <w:r w:rsidR="00395D2D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tleg a táblázatok és diagramok segítségével összeállított </w:t>
            </w:r>
            <w:r w:rsidR="00530A26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prezentáció</w:t>
            </w:r>
            <w:r w:rsidR="00395D2D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.</w:t>
            </w:r>
          </w:p>
          <w:p w14:paraId="3E9F408E" w14:textId="5C59F031" w:rsidR="00FB2FA8" w:rsidRPr="001E21B1" w:rsidRDefault="00530A26" w:rsidP="009C142D">
            <w:pPr>
              <w:spacing w:before="60" w:after="60" w:line="288" w:lineRule="auto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Célszerű a projekt </w:t>
            </w:r>
            <w:r w:rsidR="00FB2FA8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végső produktum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át</w:t>
            </w:r>
            <w:r w:rsidR="00FB2FA8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az egész közösség előtt </w:t>
            </w:r>
            <w:r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bemutatni</w:t>
            </w:r>
            <w:r w:rsidR="00FB2FA8" w:rsidRPr="001E21B1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.</w:t>
            </w:r>
          </w:p>
        </w:tc>
      </w:tr>
      <w:tr w:rsidR="00B16E67" w:rsidRPr="001117E4" w14:paraId="51D807F5" w14:textId="77777777" w:rsidTr="009C142D">
        <w:trPr>
          <w:trHeight w:val="418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97E926" w14:textId="17F2D8E6" w:rsidR="00B16E67" w:rsidRPr="006539F2" w:rsidRDefault="0029052B" w:rsidP="009C142D">
            <w:pPr>
              <w:spacing w:line="288" w:lineRule="auto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lastRenderedPageBreak/>
              <w:t>D</w:t>
            </w:r>
            <w:r w:rsidR="00B16E67" w:rsidRP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ifferenciált oktatás alkalmazása</w:t>
            </w:r>
          </w:p>
        </w:tc>
      </w:tr>
      <w:tr w:rsidR="00B16E67" w:rsidRPr="001117E4" w14:paraId="56FC8B79" w14:textId="77777777" w:rsidTr="0029052B">
        <w:tc>
          <w:tcPr>
            <w:tcW w:w="28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7B621D6" w14:textId="77777777" w:rsidR="00B16E67" w:rsidRPr="001117E4" w:rsidRDefault="00B16E67" w:rsidP="00DF6E30">
            <w:pPr>
              <w:spacing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CF4CB" w14:textId="77777777" w:rsidR="00B16E67" w:rsidRPr="001117E4" w:rsidRDefault="00B16E67" w:rsidP="00DF6E30">
            <w:pPr>
              <w:spacing w:line="288" w:lineRule="auto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Sajátos nevelési igényű tanulók</w:t>
            </w:r>
          </w:p>
          <w:p w14:paraId="2A87F8B9" w14:textId="77777777" w:rsidR="00B16E67" w:rsidRPr="001117E4" w:rsidRDefault="00B16E67" w:rsidP="00DF6E30">
            <w:pPr>
              <w:spacing w:line="288" w:lineRule="auto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</w:pPr>
          </w:p>
        </w:tc>
        <w:tc>
          <w:tcPr>
            <w:tcW w:w="8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4CAAAB" w14:textId="5DEAEFC1" w:rsidR="006539F2" w:rsidRPr="00DF6E30" w:rsidRDefault="006539F2" w:rsidP="00DF6E30">
            <w:pPr>
              <w:pStyle w:val="Listaszerbekezds"/>
              <w:numPr>
                <w:ilvl w:val="0"/>
                <w:numId w:val="17"/>
              </w:numPr>
              <w:spacing w:line="288" w:lineRule="auto"/>
              <w:ind w:left="340" w:hanging="227"/>
              <w:contextualSpacing w:val="0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DF6E30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Az SNI gyerekeknek egyéni időbeosztás/több idő biztosítása a feladatok megismeréséhez, elkészítéséhez. </w:t>
            </w:r>
          </w:p>
          <w:p w14:paraId="053696BB" w14:textId="0813FA16" w:rsidR="006539F2" w:rsidRPr="00DF6E30" w:rsidRDefault="006539F2" w:rsidP="00DF6E30">
            <w:pPr>
              <w:pStyle w:val="Listaszerbekezds"/>
              <w:numPr>
                <w:ilvl w:val="0"/>
                <w:numId w:val="17"/>
              </w:numPr>
              <w:spacing w:line="288" w:lineRule="auto"/>
              <w:ind w:left="340" w:hanging="227"/>
              <w:contextualSpacing w:val="0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DF6E30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Folyamatos ellenőrzés, szóbeli visszajelzés adása a projekt során a tevékenységek megvalósításához.</w:t>
            </w:r>
          </w:p>
          <w:p w14:paraId="71FE4128" w14:textId="105946DF" w:rsidR="006539F2" w:rsidRPr="00DF6E30" w:rsidRDefault="006539F2" w:rsidP="00DF6E30">
            <w:pPr>
              <w:pStyle w:val="Listaszerbekezds"/>
              <w:numPr>
                <w:ilvl w:val="0"/>
                <w:numId w:val="17"/>
              </w:numPr>
              <w:spacing w:line="288" w:lineRule="auto"/>
              <w:ind w:left="340" w:hanging="227"/>
              <w:contextualSpacing w:val="0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DF6E30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Mozgásában korlátozott, ataxiás, gyengénlátó gyermekeknek a finommotorika és a tapintásos észlelés fejlesztésére rajzórán technikai ismeretek bővítésére a szívószállal való festés megismertetése (szívószál egyik végének bevagdosása, szétnyomása, ennek mártása a festékbe, nyomhagyás a papíron).</w:t>
            </w:r>
          </w:p>
          <w:p w14:paraId="42306E19" w14:textId="7BD33247" w:rsidR="006539F2" w:rsidRPr="00DF6E30" w:rsidRDefault="006539F2" w:rsidP="00DF6E30">
            <w:pPr>
              <w:pStyle w:val="Listaszerbekezds"/>
              <w:numPr>
                <w:ilvl w:val="0"/>
                <w:numId w:val="17"/>
              </w:numPr>
              <w:spacing w:line="288" w:lineRule="auto"/>
              <w:ind w:left="340" w:hanging="227"/>
              <w:contextualSpacing w:val="0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DF6E30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Az IKT használathoz segítség adása a tehetséges tanulóktól.</w:t>
            </w:r>
          </w:p>
        </w:tc>
      </w:tr>
      <w:tr w:rsidR="00B16E67" w:rsidRPr="001117E4" w14:paraId="7A37E9EE" w14:textId="77777777" w:rsidTr="0029052B">
        <w:tc>
          <w:tcPr>
            <w:tcW w:w="28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17F8B5B" w14:textId="77777777" w:rsidR="00B16E67" w:rsidRPr="001117E4" w:rsidRDefault="00B16E67" w:rsidP="00D40EC5">
            <w:pPr>
              <w:spacing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1F934" w14:textId="5DCC8D64" w:rsidR="00B16E67" w:rsidRPr="001117E4" w:rsidRDefault="00B16E67" w:rsidP="00D40EC5">
            <w:pPr>
              <w:spacing w:line="288" w:lineRule="auto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Tehetséges</w:t>
            </w:r>
            <w:r w:rsidR="006539F2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 xml:space="preserve"> </w:t>
            </w:r>
            <w:r w:rsidRP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/</w:t>
            </w:r>
            <w:r w:rsidR="006539F2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 xml:space="preserve"> </w:t>
            </w:r>
            <w:r w:rsid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br/>
            </w:r>
            <w:r w:rsidRP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Különleges képességű tanulók</w:t>
            </w:r>
          </w:p>
        </w:tc>
        <w:tc>
          <w:tcPr>
            <w:tcW w:w="8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58C6030" w14:textId="25531A42" w:rsidR="00B74AC9" w:rsidRDefault="00B74AC9" w:rsidP="00DF6E30">
            <w:pPr>
              <w:pStyle w:val="Listaszerbekezds"/>
              <w:numPr>
                <w:ilvl w:val="0"/>
                <w:numId w:val="17"/>
              </w:numPr>
              <w:spacing w:line="288" w:lineRule="auto"/>
              <w:ind w:left="340" w:hanging="227"/>
              <w:contextualSpacing w:val="0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DF6E30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A feladatválasztásnál ösztönözzük a tehetséges, illetve különleges képességű tanulókat, hogy képességeiknek megfelelő feladatot válasszanak.</w:t>
            </w:r>
          </w:p>
          <w:p w14:paraId="532905A9" w14:textId="072D9ECE" w:rsidR="006539F2" w:rsidRPr="006539F2" w:rsidRDefault="006539F2" w:rsidP="00DF6E30">
            <w:pPr>
              <w:pStyle w:val="Listaszerbekezds"/>
              <w:numPr>
                <w:ilvl w:val="0"/>
                <w:numId w:val="17"/>
              </w:numPr>
              <w:spacing w:line="288" w:lineRule="auto"/>
              <w:ind w:left="340" w:hanging="227"/>
              <w:contextualSpacing w:val="0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6539F2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projekt összefoglalása, bemutatása saját készítésű képek és prezentáció </w:t>
            </w:r>
          </w:p>
          <w:p w14:paraId="70C49E43" w14:textId="77777777" w:rsidR="006539F2" w:rsidRPr="006539F2" w:rsidRDefault="006539F2" w:rsidP="00DF6E30">
            <w:pPr>
              <w:pStyle w:val="Listaszerbekezds"/>
              <w:numPr>
                <w:ilvl w:val="0"/>
                <w:numId w:val="17"/>
              </w:numPr>
              <w:spacing w:line="288" w:lineRule="auto"/>
              <w:ind w:left="340" w:hanging="227"/>
              <w:contextualSpacing w:val="0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6539F2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segítségével.</w:t>
            </w:r>
          </w:p>
          <w:p w14:paraId="1ED55C05" w14:textId="23215178" w:rsidR="00B16E67" w:rsidRPr="00B74AC9" w:rsidRDefault="006539F2" w:rsidP="00DF6E30">
            <w:pPr>
              <w:pStyle w:val="Listaszerbekezds"/>
              <w:numPr>
                <w:ilvl w:val="0"/>
                <w:numId w:val="17"/>
              </w:numPr>
              <w:spacing w:line="288" w:lineRule="auto"/>
              <w:ind w:left="340" w:hanging="227"/>
              <w:contextualSpacing w:val="0"/>
              <w:jc w:val="both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6539F2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Találjanak ki lehetőségeket, módszereket, eljárásokat arra, hogyan lehetne segíteni a növények fejlődését, keressenek erre információkat az interneten.</w:t>
            </w:r>
            <w:r w:rsidR="00B74AC9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</w:p>
        </w:tc>
      </w:tr>
    </w:tbl>
    <w:p w14:paraId="4E163F8E" w14:textId="73B00640" w:rsidR="00876E54" w:rsidRDefault="00876E54" w:rsidP="00D40EC5">
      <w:pPr>
        <w:spacing w:line="288" w:lineRule="auto"/>
        <w:rPr>
          <w:rFonts w:ascii="Calibri" w:hAnsi="Calibri"/>
          <w:sz w:val="20"/>
          <w:szCs w:val="20"/>
          <w:lang w:val="hu-HU"/>
        </w:rPr>
      </w:pPr>
    </w:p>
    <w:p w14:paraId="76841DC2" w14:textId="77777777" w:rsidR="00876E54" w:rsidRDefault="00876E54">
      <w:pPr>
        <w:rPr>
          <w:rFonts w:ascii="Calibri" w:hAnsi="Calibri"/>
          <w:sz w:val="20"/>
          <w:szCs w:val="20"/>
          <w:lang w:val="hu-HU"/>
        </w:rPr>
      </w:pPr>
      <w:r>
        <w:rPr>
          <w:rFonts w:ascii="Calibri" w:hAnsi="Calibri"/>
          <w:sz w:val="20"/>
          <w:szCs w:val="20"/>
          <w:lang w:val="hu-HU"/>
        </w:rPr>
        <w:br w:type="page"/>
      </w:r>
    </w:p>
    <w:p w14:paraId="0AF01011" w14:textId="77777777" w:rsidR="006D2623" w:rsidRPr="004F0FF6" w:rsidRDefault="006D2623" w:rsidP="00D40EC5">
      <w:pPr>
        <w:spacing w:line="288" w:lineRule="auto"/>
        <w:rPr>
          <w:rFonts w:ascii="Calibri" w:hAnsi="Calibri"/>
          <w:sz w:val="20"/>
          <w:szCs w:val="20"/>
          <w:lang w:val="hu-HU"/>
        </w:rPr>
      </w:pPr>
    </w:p>
    <w:p w14:paraId="4690FA3C" w14:textId="77777777" w:rsidR="006D2623" w:rsidRPr="001117E4" w:rsidRDefault="00D9242F" w:rsidP="001117E4">
      <w:pPr>
        <w:spacing w:before="60" w:line="288" w:lineRule="auto"/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</w:pPr>
      <w:r w:rsidRPr="001117E4">
        <w:rPr>
          <w:rFonts w:ascii="Century Gothic" w:eastAsia="Calibri" w:hAnsi="Century Gothic" w:cs="Calibri"/>
          <w:b/>
          <w:smallCaps/>
          <w:color w:val="E6B444"/>
          <w:sz w:val="40"/>
          <w:szCs w:val="20"/>
          <w:lang w:val="hu-HU" w:eastAsia="hu-HU"/>
        </w:rPr>
        <w:t>A projekt részletei</w:t>
      </w:r>
    </w:p>
    <w:tbl>
      <w:tblPr>
        <w:tblW w:w="10485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0485"/>
      </w:tblGrid>
      <w:tr w:rsidR="004E39F6" w:rsidRPr="001117E4" w14:paraId="26E03E54" w14:textId="77777777" w:rsidTr="001117E4">
        <w:tc>
          <w:tcPr>
            <w:tcW w:w="10485" w:type="dxa"/>
            <w:shd w:val="clear" w:color="auto" w:fill="FFFFFF" w:themeFill="background1"/>
          </w:tcPr>
          <w:p w14:paraId="42DCACDC" w14:textId="77777777" w:rsidR="004E39F6" w:rsidRPr="001117E4" w:rsidRDefault="004E39F6" w:rsidP="009C142D">
            <w:pPr>
              <w:spacing w:before="120" w:after="120" w:line="288" w:lineRule="auto"/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 w:bidi="he-IL"/>
              </w:rPr>
            </w:pPr>
            <w:r w:rsidRP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Szükséges készségek</w:t>
            </w:r>
          </w:p>
        </w:tc>
      </w:tr>
      <w:tr w:rsidR="004E39F6" w:rsidRPr="001117E4" w14:paraId="0C2E5C82" w14:textId="77777777" w:rsidTr="001117E4">
        <w:tc>
          <w:tcPr>
            <w:tcW w:w="10485" w:type="dxa"/>
            <w:shd w:val="clear" w:color="auto" w:fill="FFFFFF" w:themeFill="background1"/>
          </w:tcPr>
          <w:p w14:paraId="03C3DE28" w14:textId="77777777" w:rsidR="004E39F6" w:rsidRPr="001117E4" w:rsidRDefault="00D9242F" w:rsidP="009C142D">
            <w:pPr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A projekt megkezdéséhez szükséges előzetes fogalmi tudás és készségek listája. </w:t>
            </w:r>
          </w:p>
        </w:tc>
      </w:tr>
      <w:tr w:rsidR="004E39F6" w:rsidRPr="001117E4" w14:paraId="292FF1E3" w14:textId="77777777" w:rsidTr="001117E4">
        <w:trPr>
          <w:trHeight w:val="305"/>
        </w:trPr>
        <w:tc>
          <w:tcPr>
            <w:tcW w:w="10485" w:type="dxa"/>
            <w:shd w:val="clear" w:color="auto" w:fill="FFFFFF" w:themeFill="background1"/>
          </w:tcPr>
          <w:p w14:paraId="699F8EA3" w14:textId="77777777" w:rsidR="004E39F6" w:rsidRPr="001117E4" w:rsidRDefault="00D9242F" w:rsidP="009C142D">
            <w:pPr>
              <w:spacing w:before="120" w:after="120" w:line="288" w:lineRule="auto"/>
              <w:rPr>
                <w:rFonts w:ascii="Century Gothic" w:hAnsi="Century Gothic"/>
                <w:b/>
                <w:color w:val="000000"/>
                <w:sz w:val="22"/>
                <w:szCs w:val="22"/>
                <w:lang w:val="hu-HU" w:bidi="he-IL"/>
              </w:rPr>
            </w:pPr>
            <w:r w:rsidRPr="001117E4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hu-HU"/>
              </w:rPr>
              <w:t>A projekthez szükséges anyagok és eszközök</w:t>
            </w:r>
          </w:p>
        </w:tc>
      </w:tr>
      <w:tr w:rsidR="004E39F6" w:rsidRPr="001117E4" w14:paraId="76857078" w14:textId="77777777" w:rsidTr="001117E4">
        <w:tc>
          <w:tcPr>
            <w:tcW w:w="10485" w:type="dxa"/>
            <w:shd w:val="clear" w:color="auto" w:fill="FFFFFF" w:themeFill="background1"/>
          </w:tcPr>
          <w:p w14:paraId="1FE5ABCA" w14:textId="3289119F" w:rsidR="001117E4" w:rsidRPr="001117E4" w:rsidRDefault="001117E4" w:rsidP="009C142D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>Technológia</w:t>
            </w:r>
          </w:p>
          <w:p w14:paraId="1D30C797" w14:textId="12BFD8C7" w:rsidR="001117E4" w:rsidRPr="001117E4" w:rsidRDefault="00D9242F" w:rsidP="009C142D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>Hardver</w:t>
            </w:r>
            <w:r w:rsidR="001117E4"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>:</w:t>
            </w:r>
            <w:r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 xml:space="preserve">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digit</w:t>
            </w:r>
            <w:r w:rsidR="001117E4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ális fényképezőgép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,</w:t>
            </w:r>
            <w:r w:rsidR="001117E4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mob</w:t>
            </w:r>
            <w:r w:rsidR="001117E4"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 xml:space="preserve">iltelefon, számítógép, internet </w:t>
            </w:r>
            <w:r w:rsidRPr="001117E4">
              <w:rPr>
                <w:rFonts w:ascii="Century Gothic" w:hAnsi="Century Gothic"/>
                <w:color w:val="000000"/>
                <w:sz w:val="22"/>
                <w:szCs w:val="22"/>
                <w:lang w:val="hu-HU"/>
              </w:rPr>
              <w:t>hozzáférés, nyomtató</w:t>
            </w:r>
            <w:r w:rsidR="001117E4"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 xml:space="preserve"> </w:t>
            </w:r>
          </w:p>
          <w:p w14:paraId="2F5F4FCE" w14:textId="7365B535" w:rsidR="004E39F6" w:rsidRPr="001117E4" w:rsidRDefault="001117E4" w:rsidP="009C142D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>Vetőmag, cserepek, termőföld</w:t>
            </w:r>
          </w:p>
        </w:tc>
      </w:tr>
      <w:tr w:rsidR="006D2623" w:rsidRPr="001117E4" w14:paraId="2DC249DC" w14:textId="77777777" w:rsidTr="001117E4">
        <w:tc>
          <w:tcPr>
            <w:tcW w:w="10485" w:type="dxa"/>
            <w:shd w:val="clear" w:color="auto" w:fill="FFFFFF" w:themeFill="background1"/>
          </w:tcPr>
          <w:p w14:paraId="13F5E372" w14:textId="77777777" w:rsidR="00B74AC9" w:rsidRDefault="00D9242F" w:rsidP="009C142D">
            <w:pPr>
              <w:tabs>
                <w:tab w:val="center" w:pos="5134"/>
              </w:tabs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 xml:space="preserve">Technológia – Szoftver </w:t>
            </w:r>
          </w:p>
          <w:p w14:paraId="7838953D" w14:textId="2036998B" w:rsidR="006D2623" w:rsidRPr="001117E4" w:rsidRDefault="00D9242F" w:rsidP="009C142D">
            <w:pPr>
              <w:tabs>
                <w:tab w:val="center" w:pos="5134"/>
              </w:tabs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r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>Photopeach, Framelapse, szövegszerkesztő, képfeldolgozó,</w:t>
            </w:r>
            <w:r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ab/>
              <w:t>,</w:t>
            </w:r>
          </w:p>
        </w:tc>
      </w:tr>
      <w:tr w:rsidR="006D2623" w:rsidRPr="001117E4" w14:paraId="0745ADD4" w14:textId="77777777" w:rsidTr="001117E4">
        <w:trPr>
          <w:trHeight w:val="257"/>
        </w:trPr>
        <w:tc>
          <w:tcPr>
            <w:tcW w:w="10485" w:type="dxa"/>
            <w:shd w:val="clear" w:color="auto" w:fill="FFFFFF" w:themeFill="background1"/>
          </w:tcPr>
          <w:p w14:paraId="42BBAA80" w14:textId="4E7DB14C" w:rsidR="004B4E17" w:rsidRPr="001117E4" w:rsidRDefault="00D9242F" w:rsidP="009C142D">
            <w:pPr>
              <w:spacing w:before="120" w:after="120" w:line="288" w:lineRule="auto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1117E4"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  <w:t xml:space="preserve">Segédanyagok, internetes források  </w:t>
            </w:r>
          </w:p>
          <w:p w14:paraId="3488D894" w14:textId="77777777" w:rsidR="004B4E17" w:rsidRPr="001117E4" w:rsidRDefault="00ED396A" w:rsidP="009C142D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hyperlink r:id="rId25" w:history="1">
              <w:r w:rsidR="004B4E17" w:rsidRPr="001117E4">
                <w:rPr>
                  <w:rStyle w:val="Hiperhivatkozs"/>
                  <w:rFonts w:ascii="Century Gothic" w:hAnsi="Century Gothic"/>
                  <w:bCs/>
                  <w:sz w:val="22"/>
                  <w:szCs w:val="22"/>
                  <w:lang w:val="hu-HU"/>
                </w:rPr>
                <w:t>http://www.balintgazda.hu/tanacsok-videon?oldal=6</w:t>
              </w:r>
            </w:hyperlink>
          </w:p>
          <w:p w14:paraId="00E964B6" w14:textId="77777777" w:rsidR="004B4E17" w:rsidRPr="001117E4" w:rsidRDefault="00ED396A" w:rsidP="009C142D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  <w:hyperlink r:id="rId26" w:history="1">
              <w:r w:rsidR="004B4E17" w:rsidRPr="001117E4">
                <w:rPr>
                  <w:rStyle w:val="Hiperhivatkozs"/>
                  <w:rFonts w:ascii="Century Gothic" w:hAnsi="Century Gothic"/>
                  <w:bCs/>
                  <w:sz w:val="22"/>
                  <w:szCs w:val="22"/>
                  <w:lang w:val="hu-HU"/>
                </w:rPr>
                <w:t>www.tankonyvtar.hu/hu/tartalom/tkt/zoldsegtermesztok/ch10.html#id53927</w:t>
              </w:r>
            </w:hyperlink>
          </w:p>
          <w:p w14:paraId="14C93D69" w14:textId="77777777" w:rsidR="006D2623" w:rsidRPr="001117E4" w:rsidRDefault="006D2623" w:rsidP="009C142D">
            <w:pPr>
              <w:spacing w:before="120" w:after="120" w:line="288" w:lineRule="auto"/>
              <w:rPr>
                <w:rFonts w:ascii="Century Gothic" w:hAnsi="Century Gothic"/>
                <w:bCs/>
                <w:color w:val="000000"/>
                <w:sz w:val="22"/>
                <w:szCs w:val="22"/>
                <w:lang w:val="hu-HU"/>
              </w:rPr>
            </w:pPr>
          </w:p>
        </w:tc>
      </w:tr>
    </w:tbl>
    <w:p w14:paraId="172A6457" w14:textId="77777777" w:rsidR="004E39F6" w:rsidRPr="003E1BC4" w:rsidRDefault="004E39F6" w:rsidP="00D40EC5">
      <w:pPr>
        <w:spacing w:line="288" w:lineRule="auto"/>
        <w:rPr>
          <w:rFonts w:ascii="Calibri" w:hAnsi="Calibri"/>
          <w:lang w:val="hu-HU"/>
        </w:rPr>
      </w:pPr>
    </w:p>
    <w:sectPr w:rsidR="004E39F6" w:rsidRPr="003E1BC4" w:rsidSect="004D4596">
      <w:headerReference w:type="default" r:id="rId27"/>
      <w:footerReference w:type="default" r:id="rId28"/>
      <w:type w:val="continuous"/>
      <w:pgSz w:w="12240" w:h="15840" w:code="1"/>
      <w:pgMar w:top="1152" w:right="1008" w:bottom="1152" w:left="1008" w:header="708" w:footer="864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DF5B3" w14:textId="77777777" w:rsidR="00ED396A" w:rsidRDefault="00ED396A">
      <w:pPr>
        <w:rPr>
          <w:lang w:val="hu-HU"/>
        </w:rPr>
      </w:pPr>
      <w:r>
        <w:rPr>
          <w:lang w:val="hu-HU"/>
        </w:rPr>
        <w:separator/>
      </w:r>
    </w:p>
  </w:endnote>
  <w:endnote w:type="continuationSeparator" w:id="0">
    <w:p w14:paraId="76FBA4A8" w14:textId="77777777" w:rsidR="00ED396A" w:rsidRDefault="00ED396A">
      <w:pPr>
        <w:rPr>
          <w:lang w:val="hu-HU"/>
        </w:rPr>
      </w:pPr>
      <w:r>
        <w:rPr>
          <w:lang w:val="hu-H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val="hu-HU"/>
      </w:rPr>
      <w:id w:val="1734339905"/>
      <w:docPartObj>
        <w:docPartGallery w:val="Page Numbers (Bottom of Page)"/>
        <w:docPartUnique/>
      </w:docPartObj>
    </w:sdtPr>
    <w:sdtContent>
      <w:p w14:paraId="05F1BF54" w14:textId="5DB1A8F9" w:rsidR="00582FE1" w:rsidRDefault="009C142D">
        <w:pPr>
          <w:pStyle w:val="llb"/>
          <w:tabs>
            <w:tab w:val="clear" w:pos="8640"/>
            <w:tab w:val="right" w:pos="10080"/>
          </w:tabs>
          <w:rPr>
            <w:lang w:val="hu-HU"/>
          </w:rPr>
        </w:pPr>
        <w:r w:rsidRPr="009C142D">
          <w:rPr>
            <w:noProof/>
            <w:lang w:val="hu-H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944704C" wp14:editId="7761880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" name="Ellipszis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94BE9F" w14:textId="77777777" w:rsidR="009C142D" w:rsidRDefault="009C142D">
                              <w:pPr>
                                <w:pStyle w:val="llb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lang w:val="hu-HU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0944704C" id="Ellipszis 4" o:spid="_x0000_s1026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" filled="f" fillcolor="#c0504d" strokecolor="#adc1d9" strokeweight="1pt">
                  <v:textbox inset=",0,,0">
                    <w:txbxContent>
                      <w:p w14:paraId="2194BE9F" w14:textId="77777777" w:rsidR="009C142D" w:rsidRDefault="009C142D">
                        <w:pPr>
                          <w:pStyle w:val="llb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5B9BD5" w:themeColor="accent1"/>
                            <w:lang w:val="hu-HU"/>
                          </w:rPr>
                          <w:t>2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5BF749" w14:textId="77777777" w:rsidR="00ED396A" w:rsidRDefault="00ED396A">
      <w:pPr>
        <w:rPr>
          <w:lang w:val="hu-HU"/>
        </w:rPr>
      </w:pPr>
      <w:r>
        <w:rPr>
          <w:lang w:val="hu-HU"/>
        </w:rPr>
        <w:separator/>
      </w:r>
    </w:p>
  </w:footnote>
  <w:footnote w:type="continuationSeparator" w:id="0">
    <w:p w14:paraId="7805982D" w14:textId="77777777" w:rsidR="00ED396A" w:rsidRDefault="00ED396A">
      <w:pPr>
        <w:rPr>
          <w:lang w:val="hu-HU"/>
        </w:rPr>
      </w:pPr>
      <w:r>
        <w:rPr>
          <w:lang w:val="hu-H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9E327" w14:textId="771F921D" w:rsidR="00582FE1" w:rsidRPr="006D2623" w:rsidRDefault="00D40EC5" w:rsidP="00D40EC5">
    <w:pPr>
      <w:pStyle w:val="lfej"/>
      <w:ind w:left="0"/>
    </w:pPr>
    <w:r>
      <w:rPr>
        <w:noProof/>
        <w:lang w:val="hu-HU" w:eastAsia="hu-HU"/>
      </w:rPr>
      <w:drawing>
        <wp:inline distT="0" distB="0" distL="0" distR="0" wp14:anchorId="11354FB5" wp14:editId="057A967B">
          <wp:extent cx="6492240" cy="1083945"/>
          <wp:effectExtent l="0" t="0" r="3810" b="190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JL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1083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B5E9D"/>
    <w:multiLevelType w:val="hybridMultilevel"/>
    <w:tmpl w:val="D33679F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E5A2E"/>
    <w:multiLevelType w:val="multilevel"/>
    <w:tmpl w:val="B24EE9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3" w15:restartNumberingAfterBreak="0">
    <w:nsid w:val="173E5AA4"/>
    <w:multiLevelType w:val="hybridMultilevel"/>
    <w:tmpl w:val="02DADFDC"/>
    <w:lvl w:ilvl="0" w:tplc="F0B4F25A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98628390">
      <w:numFmt w:val="bullet"/>
      <w:lvlText w:val="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13674"/>
    <w:multiLevelType w:val="hybridMultilevel"/>
    <w:tmpl w:val="6BCC0D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216B17"/>
    <w:multiLevelType w:val="hybridMultilevel"/>
    <w:tmpl w:val="E79A7BA6"/>
    <w:lvl w:ilvl="0" w:tplc="F0B4F25A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04B88"/>
    <w:multiLevelType w:val="hybridMultilevel"/>
    <w:tmpl w:val="1A6271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F15B4"/>
    <w:multiLevelType w:val="hybridMultilevel"/>
    <w:tmpl w:val="B746B08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111A6"/>
    <w:multiLevelType w:val="hybridMultilevel"/>
    <w:tmpl w:val="EF0C35A8"/>
    <w:lvl w:ilvl="0" w:tplc="D3D6493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058EB"/>
    <w:multiLevelType w:val="multilevel"/>
    <w:tmpl w:val="F7A8832C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63A70"/>
    <w:multiLevelType w:val="multilevel"/>
    <w:tmpl w:val="CC3498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002C9F"/>
    <w:multiLevelType w:val="hybridMultilevel"/>
    <w:tmpl w:val="083A1182"/>
    <w:lvl w:ilvl="0" w:tplc="F0B4F25A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67F79"/>
    <w:multiLevelType w:val="hybridMultilevel"/>
    <w:tmpl w:val="BBA642A6"/>
    <w:lvl w:ilvl="0" w:tplc="F0B4F25A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12D4C"/>
    <w:multiLevelType w:val="hybridMultilevel"/>
    <w:tmpl w:val="0AF8252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8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3"/>
  </w:num>
  <w:num w:numId="12">
    <w:abstractNumId w:val="14"/>
  </w:num>
  <w:num w:numId="13">
    <w:abstractNumId w:val="13"/>
  </w:num>
  <w:num w:numId="14">
    <w:abstractNumId w:val="4"/>
  </w:num>
  <w:num w:numId="15">
    <w:abstractNumId w:val="7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D11"/>
    <w:rsid w:val="000061E6"/>
    <w:rsid w:val="00006625"/>
    <w:rsid w:val="00037BF5"/>
    <w:rsid w:val="00051795"/>
    <w:rsid w:val="00057893"/>
    <w:rsid w:val="00095963"/>
    <w:rsid w:val="000B3963"/>
    <w:rsid w:val="000B4323"/>
    <w:rsid w:val="000C4CD8"/>
    <w:rsid w:val="00101690"/>
    <w:rsid w:val="001117E4"/>
    <w:rsid w:val="00124284"/>
    <w:rsid w:val="0012460B"/>
    <w:rsid w:val="001303A1"/>
    <w:rsid w:val="00135EBC"/>
    <w:rsid w:val="00141198"/>
    <w:rsid w:val="001642E6"/>
    <w:rsid w:val="001778C7"/>
    <w:rsid w:val="001807B5"/>
    <w:rsid w:val="0018190F"/>
    <w:rsid w:val="00185D07"/>
    <w:rsid w:val="00190A6F"/>
    <w:rsid w:val="0019605A"/>
    <w:rsid w:val="00197094"/>
    <w:rsid w:val="00197B06"/>
    <w:rsid w:val="001D0E66"/>
    <w:rsid w:val="001E090D"/>
    <w:rsid w:val="001E21B1"/>
    <w:rsid w:val="001E5E35"/>
    <w:rsid w:val="001F0840"/>
    <w:rsid w:val="001F13A0"/>
    <w:rsid w:val="001F502F"/>
    <w:rsid w:val="00224FCC"/>
    <w:rsid w:val="00233CB9"/>
    <w:rsid w:val="00234EFB"/>
    <w:rsid w:val="002412A6"/>
    <w:rsid w:val="00241D65"/>
    <w:rsid w:val="002426C0"/>
    <w:rsid w:val="00246C92"/>
    <w:rsid w:val="00253AA0"/>
    <w:rsid w:val="0028365D"/>
    <w:rsid w:val="0029052B"/>
    <w:rsid w:val="002A14EB"/>
    <w:rsid w:val="002A7181"/>
    <w:rsid w:val="002B114F"/>
    <w:rsid w:val="002D009F"/>
    <w:rsid w:val="002F53E4"/>
    <w:rsid w:val="002F5BF9"/>
    <w:rsid w:val="00314B5D"/>
    <w:rsid w:val="003217F1"/>
    <w:rsid w:val="00321D27"/>
    <w:rsid w:val="0033672C"/>
    <w:rsid w:val="00356794"/>
    <w:rsid w:val="003633B0"/>
    <w:rsid w:val="00374D62"/>
    <w:rsid w:val="00393FFC"/>
    <w:rsid w:val="00395D2D"/>
    <w:rsid w:val="003A2323"/>
    <w:rsid w:val="003B637E"/>
    <w:rsid w:val="003C3440"/>
    <w:rsid w:val="003D561A"/>
    <w:rsid w:val="003E0810"/>
    <w:rsid w:val="003E1BC4"/>
    <w:rsid w:val="003E52BE"/>
    <w:rsid w:val="00402277"/>
    <w:rsid w:val="004054C3"/>
    <w:rsid w:val="0041350A"/>
    <w:rsid w:val="00417932"/>
    <w:rsid w:val="00444E01"/>
    <w:rsid w:val="00455E73"/>
    <w:rsid w:val="004611EA"/>
    <w:rsid w:val="00487F14"/>
    <w:rsid w:val="004903A6"/>
    <w:rsid w:val="004A688F"/>
    <w:rsid w:val="004A7CAA"/>
    <w:rsid w:val="004B4E17"/>
    <w:rsid w:val="004D18C6"/>
    <w:rsid w:val="004D4596"/>
    <w:rsid w:val="004E39F6"/>
    <w:rsid w:val="004F0FF6"/>
    <w:rsid w:val="004F1E7C"/>
    <w:rsid w:val="004F30C9"/>
    <w:rsid w:val="0050148C"/>
    <w:rsid w:val="00516123"/>
    <w:rsid w:val="00530A26"/>
    <w:rsid w:val="00574FB5"/>
    <w:rsid w:val="00582FE1"/>
    <w:rsid w:val="005865AD"/>
    <w:rsid w:val="0059326B"/>
    <w:rsid w:val="00595740"/>
    <w:rsid w:val="005C5ECD"/>
    <w:rsid w:val="005E35C6"/>
    <w:rsid w:val="005E623E"/>
    <w:rsid w:val="005E64EF"/>
    <w:rsid w:val="00603B5F"/>
    <w:rsid w:val="00607701"/>
    <w:rsid w:val="0061512B"/>
    <w:rsid w:val="006273E6"/>
    <w:rsid w:val="006328F7"/>
    <w:rsid w:val="00644D85"/>
    <w:rsid w:val="006539F2"/>
    <w:rsid w:val="00660A21"/>
    <w:rsid w:val="00661B55"/>
    <w:rsid w:val="006909BA"/>
    <w:rsid w:val="00694C0B"/>
    <w:rsid w:val="00696879"/>
    <w:rsid w:val="006A3C1A"/>
    <w:rsid w:val="006C77F6"/>
    <w:rsid w:val="006D2623"/>
    <w:rsid w:val="006D4C92"/>
    <w:rsid w:val="006D73EA"/>
    <w:rsid w:val="006D7D37"/>
    <w:rsid w:val="006F1645"/>
    <w:rsid w:val="00712590"/>
    <w:rsid w:val="00736217"/>
    <w:rsid w:val="00762D8F"/>
    <w:rsid w:val="007A2482"/>
    <w:rsid w:val="007A4820"/>
    <w:rsid w:val="007C0165"/>
    <w:rsid w:val="007C5C1E"/>
    <w:rsid w:val="007D1727"/>
    <w:rsid w:val="007D1FF5"/>
    <w:rsid w:val="007D5331"/>
    <w:rsid w:val="007D5EB5"/>
    <w:rsid w:val="007E7FCF"/>
    <w:rsid w:val="007F64FA"/>
    <w:rsid w:val="00851655"/>
    <w:rsid w:val="00856328"/>
    <w:rsid w:val="00866687"/>
    <w:rsid w:val="00876E54"/>
    <w:rsid w:val="00892292"/>
    <w:rsid w:val="008B1846"/>
    <w:rsid w:val="008C0B0B"/>
    <w:rsid w:val="008D590B"/>
    <w:rsid w:val="008F55A6"/>
    <w:rsid w:val="00916D11"/>
    <w:rsid w:val="00924894"/>
    <w:rsid w:val="00971FED"/>
    <w:rsid w:val="009746D1"/>
    <w:rsid w:val="009838D1"/>
    <w:rsid w:val="00990F5D"/>
    <w:rsid w:val="00993E61"/>
    <w:rsid w:val="009C142D"/>
    <w:rsid w:val="009D14DA"/>
    <w:rsid w:val="009E24BE"/>
    <w:rsid w:val="009E7F02"/>
    <w:rsid w:val="009F6774"/>
    <w:rsid w:val="00A04396"/>
    <w:rsid w:val="00A05B88"/>
    <w:rsid w:val="00A359B1"/>
    <w:rsid w:val="00A46A51"/>
    <w:rsid w:val="00A520A6"/>
    <w:rsid w:val="00A57400"/>
    <w:rsid w:val="00A57524"/>
    <w:rsid w:val="00A80A86"/>
    <w:rsid w:val="00A919BB"/>
    <w:rsid w:val="00A93B62"/>
    <w:rsid w:val="00AA407A"/>
    <w:rsid w:val="00AB0D92"/>
    <w:rsid w:val="00AC242F"/>
    <w:rsid w:val="00AE60AF"/>
    <w:rsid w:val="00B0178D"/>
    <w:rsid w:val="00B16E67"/>
    <w:rsid w:val="00B41297"/>
    <w:rsid w:val="00B51D9C"/>
    <w:rsid w:val="00B74AC9"/>
    <w:rsid w:val="00B80583"/>
    <w:rsid w:val="00BB534A"/>
    <w:rsid w:val="00BB6832"/>
    <w:rsid w:val="00BC0FDA"/>
    <w:rsid w:val="00BC7CB7"/>
    <w:rsid w:val="00BD1CEE"/>
    <w:rsid w:val="00C24499"/>
    <w:rsid w:val="00C52FC0"/>
    <w:rsid w:val="00C5341C"/>
    <w:rsid w:val="00C57A13"/>
    <w:rsid w:val="00C62364"/>
    <w:rsid w:val="00C630A7"/>
    <w:rsid w:val="00C75E81"/>
    <w:rsid w:val="00C81F84"/>
    <w:rsid w:val="00C86218"/>
    <w:rsid w:val="00CA0FBD"/>
    <w:rsid w:val="00CB1F72"/>
    <w:rsid w:val="00CB3F13"/>
    <w:rsid w:val="00CC5DC4"/>
    <w:rsid w:val="00CD1D7F"/>
    <w:rsid w:val="00CD5D62"/>
    <w:rsid w:val="00D05F49"/>
    <w:rsid w:val="00D130A8"/>
    <w:rsid w:val="00D40EC5"/>
    <w:rsid w:val="00D43DF9"/>
    <w:rsid w:val="00D7163A"/>
    <w:rsid w:val="00D76903"/>
    <w:rsid w:val="00D82088"/>
    <w:rsid w:val="00D9242F"/>
    <w:rsid w:val="00D9353A"/>
    <w:rsid w:val="00DB001B"/>
    <w:rsid w:val="00DB28EE"/>
    <w:rsid w:val="00DC2298"/>
    <w:rsid w:val="00DE790A"/>
    <w:rsid w:val="00DF3A99"/>
    <w:rsid w:val="00DF6E30"/>
    <w:rsid w:val="00E1089D"/>
    <w:rsid w:val="00E13EE8"/>
    <w:rsid w:val="00E335C7"/>
    <w:rsid w:val="00E33919"/>
    <w:rsid w:val="00E36C4E"/>
    <w:rsid w:val="00E53C4A"/>
    <w:rsid w:val="00EA755E"/>
    <w:rsid w:val="00EB44D2"/>
    <w:rsid w:val="00ED396A"/>
    <w:rsid w:val="00EE2997"/>
    <w:rsid w:val="00EE49B5"/>
    <w:rsid w:val="00EF51F1"/>
    <w:rsid w:val="00F14FA4"/>
    <w:rsid w:val="00F310D6"/>
    <w:rsid w:val="00F37EDD"/>
    <w:rsid w:val="00F43E6B"/>
    <w:rsid w:val="00F61F3F"/>
    <w:rsid w:val="00F77D64"/>
    <w:rsid w:val="00F77ECC"/>
    <w:rsid w:val="00F825EE"/>
    <w:rsid w:val="00F83C3D"/>
    <w:rsid w:val="00FB2FA8"/>
    <w:rsid w:val="00FB75C3"/>
    <w:rsid w:val="00FE3D2E"/>
    <w:rsid w:val="00FE46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90DB95"/>
  <w15:docId w15:val="{B817D158-4286-44D6-A80B-5F60A4F7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4D4596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4D4596"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4D4596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4D4596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sid w:val="004D4596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/>
      <w:szCs w:val="24"/>
      <w:lang w:eastAsia="en-US"/>
    </w:rPr>
  </w:style>
  <w:style w:type="character" w:styleId="Oldalszm">
    <w:name w:val="page number"/>
    <w:uiPriority w:val="99"/>
    <w:rsid w:val="004D4596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rsid w:val="004D4596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sid w:val="004D4596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4D4596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sid w:val="004D4596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rsid w:val="004D4596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sid w:val="004D4596"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sid w:val="004D4596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4D4596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4D4596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D4596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4D4596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sid w:val="004D4596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D4596"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39"/>
    <w:rsid w:val="004D4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rsid w:val="004D4596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sid w:val="004D4596"/>
    <w:rPr>
      <w:color w:val="0000FF"/>
      <w:u w:val="single"/>
    </w:rPr>
  </w:style>
  <w:style w:type="character" w:styleId="Mrltotthiperhivatkozs">
    <w:name w:val="FollowedHyperlink"/>
    <w:uiPriority w:val="99"/>
    <w:rsid w:val="004D4596"/>
    <w:rPr>
      <w:color w:val="800080"/>
      <w:u w:val="single"/>
    </w:rPr>
  </w:style>
  <w:style w:type="character" w:styleId="Kiemels">
    <w:name w:val="Emphasis"/>
    <w:uiPriority w:val="20"/>
    <w:qFormat/>
    <w:rsid w:val="004D4596"/>
    <w:rPr>
      <w:i/>
    </w:rPr>
  </w:style>
  <w:style w:type="character" w:customStyle="1" w:styleId="tw4winMark">
    <w:name w:val="tw4winMark"/>
    <w:uiPriority w:val="99"/>
    <w:rsid w:val="004D4596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paragraph" w:customStyle="1" w:styleId="Standard">
    <w:name w:val="Standard"/>
    <w:rsid w:val="004B4E17"/>
    <w:pPr>
      <w:suppressAutoHyphens/>
      <w:autoSpaceDN w:val="0"/>
      <w:textAlignment w:val="baseline"/>
    </w:pPr>
    <w:rPr>
      <w:kern w:val="3"/>
      <w:sz w:val="24"/>
      <w:szCs w:val="24"/>
      <w:lang w:val="en-US" w:eastAsia="en-US"/>
    </w:rPr>
  </w:style>
  <w:style w:type="character" w:customStyle="1" w:styleId="Internetlink">
    <w:name w:val="Internet link"/>
    <w:rsid w:val="004B4E17"/>
    <w:rPr>
      <w:color w:val="0000FF"/>
      <w:u w:val="single"/>
    </w:rPr>
  </w:style>
  <w:style w:type="character" w:customStyle="1" w:styleId="gd">
    <w:name w:val="gd"/>
    <w:basedOn w:val="Bekezdsalapbettpusa"/>
    <w:rsid w:val="00EF51F1"/>
  </w:style>
  <w:style w:type="character" w:customStyle="1" w:styleId="g3">
    <w:name w:val="g3"/>
    <w:basedOn w:val="Bekezdsalapbettpusa"/>
    <w:rsid w:val="00EF51F1"/>
  </w:style>
  <w:style w:type="character" w:customStyle="1" w:styleId="hb">
    <w:name w:val="hb"/>
    <w:basedOn w:val="Bekezdsalapbettpusa"/>
    <w:rsid w:val="00EF51F1"/>
  </w:style>
  <w:style w:type="character" w:customStyle="1" w:styleId="apple-converted-space">
    <w:name w:val="apple-converted-space"/>
    <w:basedOn w:val="Bekezdsalapbettpusa"/>
    <w:rsid w:val="00EF51F1"/>
  </w:style>
  <w:style w:type="character" w:customStyle="1" w:styleId="g2">
    <w:name w:val="g2"/>
    <w:basedOn w:val="Bekezdsalapbettpusa"/>
    <w:rsid w:val="00EF51F1"/>
  </w:style>
  <w:style w:type="paragraph" w:styleId="NormlWeb">
    <w:name w:val="Normal (Web)"/>
    <w:basedOn w:val="Norml"/>
    <w:uiPriority w:val="99"/>
    <w:unhideWhenUsed/>
    <w:rsid w:val="00EF51F1"/>
    <w:pPr>
      <w:spacing w:before="100" w:beforeAutospacing="1" w:after="100" w:afterAutospacing="1"/>
    </w:pPr>
    <w:rPr>
      <w:lang w:val="hu-HU" w:eastAsia="hu-HU"/>
    </w:rPr>
  </w:style>
  <w:style w:type="paragraph" w:customStyle="1" w:styleId="NormlN">
    <w:name w:val="Normál_N"/>
    <w:basedOn w:val="Norml"/>
    <w:next w:val="Norml"/>
    <w:link w:val="NormlNChar1"/>
    <w:rsid w:val="00762D8F"/>
    <w:pPr>
      <w:tabs>
        <w:tab w:val="left" w:pos="4605"/>
      </w:tabs>
      <w:autoSpaceDE w:val="0"/>
      <w:autoSpaceDN w:val="0"/>
      <w:adjustRightInd w:val="0"/>
      <w:spacing w:before="40" w:after="40"/>
      <w:jc w:val="both"/>
    </w:pPr>
    <w:rPr>
      <w:color w:val="C00000"/>
    </w:rPr>
  </w:style>
  <w:style w:type="character" w:customStyle="1" w:styleId="NormlNChar1">
    <w:name w:val="Normál_N Char1"/>
    <w:link w:val="NormlN"/>
    <w:rsid w:val="00762D8F"/>
    <w:rPr>
      <w:color w:val="C00000"/>
      <w:sz w:val="24"/>
      <w:szCs w:val="24"/>
    </w:rPr>
  </w:style>
  <w:style w:type="paragraph" w:customStyle="1" w:styleId="NormlK">
    <w:name w:val="Normál_K"/>
    <w:basedOn w:val="NormlN"/>
    <w:link w:val="NormlKChar"/>
    <w:rsid w:val="00762D8F"/>
    <w:pPr>
      <w:ind w:left="567"/>
    </w:pPr>
    <w:rPr>
      <w:color w:val="00B050"/>
    </w:rPr>
  </w:style>
  <w:style w:type="character" w:customStyle="1" w:styleId="NormlKChar">
    <w:name w:val="Normál_K Char"/>
    <w:link w:val="NormlK"/>
    <w:rsid w:val="00762D8F"/>
    <w:rPr>
      <w:color w:val="00B050"/>
      <w:sz w:val="24"/>
      <w:szCs w:val="24"/>
    </w:rPr>
  </w:style>
  <w:style w:type="paragraph" w:styleId="Listaszerbekezds">
    <w:name w:val="List Paragraph"/>
    <w:basedOn w:val="Norml"/>
    <w:uiPriority w:val="72"/>
    <w:qFormat/>
    <w:rsid w:val="00971FED"/>
    <w:pPr>
      <w:ind w:left="720"/>
      <w:contextualSpacing/>
    </w:pPr>
  </w:style>
  <w:style w:type="paragraph" w:styleId="Szvegtrzs3">
    <w:name w:val="Body Text 3"/>
    <w:basedOn w:val="Norml"/>
    <w:link w:val="Szvegtrzs3Char"/>
    <w:rsid w:val="00971FE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971FED"/>
    <w:rPr>
      <w:sz w:val="16"/>
      <w:szCs w:val="16"/>
      <w:lang w:val="en-US" w:eastAsia="en-US"/>
    </w:rPr>
  </w:style>
  <w:style w:type="paragraph" w:customStyle="1" w:styleId="Heading51">
    <w:name w:val="Heading 51"/>
    <w:next w:val="Norml"/>
    <w:uiPriority w:val="99"/>
    <w:rsid w:val="00C86218"/>
    <w:pPr>
      <w:spacing w:before="240" w:after="60"/>
      <w:outlineLvl w:val="4"/>
    </w:pPr>
    <w:rPr>
      <w:rFonts w:ascii="Lucida Grande" w:hAnsi="Lucida Grande" w:cs="Lucida Grande"/>
      <w:b/>
      <w:bCs/>
      <w:color w:val="000000"/>
      <w:sz w:val="26"/>
      <w:szCs w:val="26"/>
      <w:lang w:val="en-US" w:eastAsia="en-US"/>
    </w:rPr>
  </w:style>
  <w:style w:type="paragraph" w:styleId="Vltozat">
    <w:name w:val="Revision"/>
    <w:hidden/>
    <w:uiPriority w:val="71"/>
    <w:semiHidden/>
    <w:rsid w:val="002F5BF9"/>
    <w:rPr>
      <w:sz w:val="24"/>
      <w:szCs w:val="24"/>
      <w:lang w:val="en-US" w:eastAsia="en-US"/>
    </w:rPr>
  </w:style>
  <w:style w:type="paragraph" w:styleId="Nincstrkz">
    <w:name w:val="No Spacing"/>
    <w:qFormat/>
    <w:rsid w:val="00F14FA4"/>
    <w:rPr>
      <w:rFonts w:ascii="Calibri" w:hAnsi="Calibri" w:cs="Calibri"/>
      <w:sz w:val="22"/>
      <w:szCs w:val="22"/>
      <w:lang w:eastAsia="en-US"/>
    </w:rPr>
  </w:style>
  <w:style w:type="paragraph" w:customStyle="1" w:styleId="R2">
    <w:name w:val="R2"/>
    <w:basedOn w:val="Norml"/>
    <w:rsid w:val="00F77ECC"/>
    <w:pPr>
      <w:tabs>
        <w:tab w:val="right" w:pos="255"/>
        <w:tab w:val="left" w:pos="340"/>
      </w:tabs>
      <w:overflowPunct w:val="0"/>
      <w:autoSpaceDE w:val="0"/>
      <w:autoSpaceDN w:val="0"/>
      <w:adjustRightInd w:val="0"/>
      <w:ind w:left="340" w:hanging="340"/>
      <w:jc w:val="both"/>
      <w:textAlignment w:val="baseline"/>
    </w:pPr>
    <w:rPr>
      <w:szCs w:val="20"/>
      <w:lang w:val="hu-HU" w:eastAsia="hu-HU"/>
    </w:rPr>
  </w:style>
  <w:style w:type="character" w:customStyle="1" w:styleId="azo">
    <w:name w:val="azo"/>
    <w:basedOn w:val="Bekezdsalapbettpusa"/>
    <w:rsid w:val="00B16E67"/>
  </w:style>
  <w:style w:type="character" w:customStyle="1" w:styleId="a3i">
    <w:name w:val="a3i"/>
    <w:basedOn w:val="Bekezdsalapbettpusa"/>
    <w:rsid w:val="00B16E67"/>
  </w:style>
  <w:style w:type="character" w:customStyle="1" w:styleId="av3">
    <w:name w:val="av3"/>
    <w:basedOn w:val="Bekezdsalapbettpusa"/>
    <w:rsid w:val="00B16E67"/>
  </w:style>
  <w:style w:type="character" w:customStyle="1" w:styleId="sdtslot">
    <w:name w:val="sdt_slot"/>
    <w:basedOn w:val="Bekezdsalapbettpusa"/>
    <w:rsid w:val="00B16E67"/>
  </w:style>
  <w:style w:type="character" w:styleId="Feloldatlanmegemlts">
    <w:name w:val="Unresolved Mention"/>
    <w:basedOn w:val="Bekezdsalapbettpusa"/>
    <w:uiPriority w:val="99"/>
    <w:semiHidden/>
    <w:unhideWhenUsed/>
    <w:rsid w:val="007E7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3257">
          <w:marLeft w:val="0"/>
          <w:marRight w:val="0"/>
          <w:marTop w:val="0"/>
          <w:marBottom w:val="2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hir.ag/projects/team-maker/" TargetMode="External"/><Relationship Id="rId18" Type="http://schemas.openxmlformats.org/officeDocument/2006/relationships/hyperlink" Target="https://www.youtube.com/watch?v=pBEpjppXEl4" TargetMode="External"/><Relationship Id="rId26" Type="http://schemas.openxmlformats.org/officeDocument/2006/relationships/hyperlink" Target="file:///C:/AppData/Local/Temp/Temp2_fwddth3_sablon.zip/www.tankonyvtar.hu/hu/tartalom/tkt/zoldsegtermesztok/ch1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kozosseg.sulinet.hu/hu/group/kontextus/blog/post/video-kvizzel-fenykepekbol-ezt-tudja-a-photopeach" TargetMode="External"/><Relationship Id="rId25" Type="http://schemas.openxmlformats.org/officeDocument/2006/relationships/hyperlink" Target="http://www.balintgazda.hu/tanacsok-videon?oldal=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hotopeach.com/home" TargetMode="External"/><Relationship Id="rId20" Type="http://schemas.openxmlformats.org/officeDocument/2006/relationships/hyperlink" Target="http://www.prezimagyarul.h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linoit.com/users/fodora1/canvases/Hov&#225;%20fut%20a%20fut&#243;bab" TargetMode="External"/><Relationship Id="rId24" Type="http://schemas.openxmlformats.org/officeDocument/2006/relationships/hyperlink" Target="http://microsoft-mouse-mischief.en.softonic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symbaloo.com/home/mix/13eOcK1fiV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doralice\Desktop\F&#337;z&#337;%20Attila\R34-Bab-v3-a1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8FC77-8E5E-4AE3-8510-BA7CBFA3D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78F0E6-7431-4E97-A305-7DFD7A2243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020718-35A5-4339-80AE-4CEEC30849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636E8F3-F54B-4A5D-8AF1-C2619CA55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R34-Bab-v3-a1</Template>
  <TotalTime>21</TotalTime>
  <Pages>10</Pages>
  <Words>1626</Words>
  <Characters>11227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Lenovo</Company>
  <LinksUpToDate>false</LinksUpToDate>
  <CharactersWithSpaces>12828</CharactersWithSpaces>
  <SharedDoc>false</SharedDoc>
  <HLinks>
    <vt:vector size="102" baseType="variant">
      <vt:variant>
        <vt:i4>1441796</vt:i4>
      </vt:variant>
      <vt:variant>
        <vt:i4>69</vt:i4>
      </vt:variant>
      <vt:variant>
        <vt:i4>0</vt:i4>
      </vt:variant>
      <vt:variant>
        <vt:i4>5</vt:i4>
      </vt:variant>
      <vt:variant>
        <vt:lpwstr>../../../AppData/Local/Temp/Temp2_fwddth3_sablon.zip/www.tankonyvtar.hu/hu/tartalom/tkt/zoldsegtermesztok/ch10.html</vt:lpwstr>
      </vt:variant>
      <vt:variant>
        <vt:lpwstr>id53927</vt:lpwstr>
      </vt:variant>
      <vt:variant>
        <vt:i4>1704012</vt:i4>
      </vt:variant>
      <vt:variant>
        <vt:i4>66</vt:i4>
      </vt:variant>
      <vt:variant>
        <vt:i4>0</vt:i4>
      </vt:variant>
      <vt:variant>
        <vt:i4>5</vt:i4>
      </vt:variant>
      <vt:variant>
        <vt:lpwstr>http://www.balintgazda.hu/tanacsok-videon?oldal=6</vt:lpwstr>
      </vt:variant>
      <vt:variant>
        <vt:lpwstr/>
      </vt:variant>
      <vt:variant>
        <vt:i4>3276910</vt:i4>
      </vt:variant>
      <vt:variant>
        <vt:i4>63</vt:i4>
      </vt:variant>
      <vt:variant>
        <vt:i4>0</vt:i4>
      </vt:variant>
      <vt:variant>
        <vt:i4>5</vt:i4>
      </vt:variant>
      <vt:variant>
        <vt:lpwstr>http://kerettanterv.ofi.hu/</vt:lpwstr>
      </vt:variant>
      <vt:variant>
        <vt:lpwstr/>
      </vt:variant>
      <vt:variant>
        <vt:i4>2097185</vt:i4>
      </vt:variant>
      <vt:variant>
        <vt:i4>60</vt:i4>
      </vt:variant>
      <vt:variant>
        <vt:i4>0</vt:i4>
      </vt:variant>
      <vt:variant>
        <vt:i4>5</vt:i4>
      </vt:variant>
      <vt:variant>
        <vt:lpwstr>https://www.youtube.com/watch?v=31TEH41xPGo</vt:lpwstr>
      </vt:variant>
      <vt:variant>
        <vt:lpwstr/>
      </vt:variant>
      <vt:variant>
        <vt:i4>4980754</vt:i4>
      </vt:variant>
      <vt:variant>
        <vt:i4>57</vt:i4>
      </vt:variant>
      <vt:variant>
        <vt:i4>0</vt:i4>
      </vt:variant>
      <vt:variant>
        <vt:i4>5</vt:i4>
      </vt:variant>
      <vt:variant>
        <vt:lpwstr>http://www.sciencekids.co.nz/gamesactivities/plantsgrow.html</vt:lpwstr>
      </vt:variant>
      <vt:variant>
        <vt:lpwstr/>
      </vt:variant>
      <vt:variant>
        <vt:i4>7864373</vt:i4>
      </vt:variant>
      <vt:variant>
        <vt:i4>51</vt:i4>
      </vt:variant>
      <vt:variant>
        <vt:i4>0</vt:i4>
      </vt:variant>
      <vt:variant>
        <vt:i4>5</vt:i4>
      </vt:variant>
      <vt:variant>
        <vt:lpwstr>http://en.softonic.com/</vt:lpwstr>
      </vt:variant>
      <vt:variant>
        <vt:lpwstr/>
      </vt:variant>
      <vt:variant>
        <vt:i4>7929967</vt:i4>
      </vt:variant>
      <vt:variant>
        <vt:i4>48</vt:i4>
      </vt:variant>
      <vt:variant>
        <vt:i4>0</vt:i4>
      </vt:variant>
      <vt:variant>
        <vt:i4>5</vt:i4>
      </vt:variant>
      <vt:variant>
        <vt:lpwstr>https://crosswordlabs.com/view/futobab</vt:lpwstr>
      </vt:variant>
      <vt:variant>
        <vt:lpwstr/>
      </vt:variant>
      <vt:variant>
        <vt:i4>1376334</vt:i4>
      </vt:variant>
      <vt:variant>
        <vt:i4>27</vt:i4>
      </vt:variant>
      <vt:variant>
        <vt:i4>0</vt:i4>
      </vt:variant>
      <vt:variant>
        <vt:i4>5</vt:i4>
      </vt:variant>
      <vt:variant>
        <vt:lpwstr>https://www.symbaloo.com/home/mix/13eOcK1fiV</vt:lpwstr>
      </vt:variant>
      <vt:variant>
        <vt:lpwstr/>
      </vt:variant>
      <vt:variant>
        <vt:i4>8650918</vt:i4>
      </vt:variant>
      <vt:variant>
        <vt:i4>24</vt:i4>
      </vt:variant>
      <vt:variant>
        <vt:i4>0</vt:i4>
      </vt:variant>
      <vt:variant>
        <vt:i4>5</vt:i4>
      </vt:variant>
      <vt:variant>
        <vt:lpwstr>https://docs.google.com/spreadsheets/d/1ufX_N2fK5ION60CVwPO206c9Qe-OjEVilMOJGdLUA8c/edit</vt:lpwstr>
      </vt:variant>
      <vt:variant>
        <vt:lpwstr>gid=0öltött</vt:lpwstr>
      </vt:variant>
      <vt:variant>
        <vt:i4>1441821</vt:i4>
      </vt:variant>
      <vt:variant>
        <vt:i4>21</vt:i4>
      </vt:variant>
      <vt:variant>
        <vt:i4>0</vt:i4>
      </vt:variant>
      <vt:variant>
        <vt:i4>5</vt:i4>
      </vt:variant>
      <vt:variant>
        <vt:lpwstr>http://www.prezimagyarul.hu/</vt:lpwstr>
      </vt:variant>
      <vt:variant>
        <vt:lpwstr/>
      </vt:variant>
      <vt:variant>
        <vt:i4>2687013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https://www.youtube.com/watch?v=pBEpjppXEl4</vt:lpwstr>
      </vt:variant>
      <vt:variant>
        <vt:lpwstr/>
      </vt:variant>
      <vt:variant>
        <vt:i4>262166</vt:i4>
      </vt:variant>
      <vt:variant>
        <vt:i4>15</vt:i4>
      </vt:variant>
      <vt:variant>
        <vt:i4>0</vt:i4>
      </vt:variant>
      <vt:variant>
        <vt:i4>5</vt:i4>
      </vt:variant>
      <vt:variant>
        <vt:lpwstr>https://play.google.com/store/apps/details?id=com.neximolabs.droidtimelapsepro&amp;hl=hu</vt:lpwstr>
      </vt:variant>
      <vt:variant>
        <vt:lpwstr/>
      </vt:variant>
      <vt:variant>
        <vt:i4>3735655</vt:i4>
      </vt:variant>
      <vt:variant>
        <vt:i4>12</vt:i4>
      </vt:variant>
      <vt:variant>
        <vt:i4>0</vt:i4>
      </vt:variant>
      <vt:variant>
        <vt:i4>5</vt:i4>
      </vt:variant>
      <vt:variant>
        <vt:lpwstr>http://photopeach.com/home</vt:lpwstr>
      </vt:variant>
      <vt:variant>
        <vt:lpwstr/>
      </vt:variant>
      <vt:variant>
        <vt:i4>5963871</vt:i4>
      </vt:variant>
      <vt:variant>
        <vt:i4>9</vt:i4>
      </vt:variant>
      <vt:variant>
        <vt:i4>0</vt:i4>
      </vt:variant>
      <vt:variant>
        <vt:i4>5</vt:i4>
      </vt:variant>
      <vt:variant>
        <vt:lpwstr>https://play.google.com/store/apps/details?id=it.devloop.camweather&amp;hl=hu</vt:lpwstr>
      </vt:variant>
      <vt:variant>
        <vt:lpwstr/>
      </vt:variant>
      <vt:variant>
        <vt:i4>2687021</vt:i4>
      </vt:variant>
      <vt:variant>
        <vt:i4>6</vt:i4>
      </vt:variant>
      <vt:variant>
        <vt:i4>0</vt:i4>
      </vt:variant>
      <vt:variant>
        <vt:i4>5</vt:i4>
      </vt:variant>
      <vt:variant>
        <vt:lpwstr>http://scribbless.com/lists/list/305895</vt:lpwstr>
      </vt:variant>
      <vt:variant>
        <vt:lpwstr/>
      </vt:variant>
      <vt:variant>
        <vt:i4>3604597</vt:i4>
      </vt:variant>
      <vt:variant>
        <vt:i4>3</vt:i4>
      </vt:variant>
      <vt:variant>
        <vt:i4>0</vt:i4>
      </vt:variant>
      <vt:variant>
        <vt:i4>5</vt:i4>
      </vt:variant>
      <vt:variant>
        <vt:lpwstr>http://teamup.aalto.fi/</vt:lpwstr>
      </vt:variant>
      <vt:variant>
        <vt:lpwstr/>
      </vt:variant>
      <vt:variant>
        <vt:i4>393230</vt:i4>
      </vt:variant>
      <vt:variant>
        <vt:i4>0</vt:i4>
      </vt:variant>
      <vt:variant>
        <vt:i4>0</vt:i4>
      </vt:variant>
      <vt:variant>
        <vt:i4>5</vt:i4>
      </vt:variant>
      <vt:variant>
        <vt:lpwstr>http://linoit.com/users/fodora1/canvases/Hov%C3%A1 fut a fut%C3%B3bab%3F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creator>DTH2016</dc:creator>
  <cp:lastModifiedBy>Szabados Tímea</cp:lastModifiedBy>
  <cp:revision>13</cp:revision>
  <cp:lastPrinted>2000-11-29T15:18:00Z</cp:lastPrinted>
  <dcterms:created xsi:type="dcterms:W3CDTF">2019-10-12T20:45:00Z</dcterms:created>
  <dcterms:modified xsi:type="dcterms:W3CDTF">2020-10-27T10:11:00Z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